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83B" w:rsidRPr="00581503" w:rsidRDefault="00B0383B" w:rsidP="00581503">
      <w:pPr>
        <w:jc w:val="center"/>
        <w:rPr>
          <w:rFonts w:ascii="Times New Roman" w:hAnsi="Times New Roman"/>
          <w:b/>
          <w:sz w:val="24"/>
          <w:szCs w:val="24"/>
        </w:rPr>
      </w:pPr>
      <w:r w:rsidRPr="00581503">
        <w:rPr>
          <w:rFonts w:ascii="Times New Roman" w:hAnsi="Times New Roman"/>
          <w:b/>
          <w:sz w:val="24"/>
          <w:szCs w:val="24"/>
        </w:rPr>
        <w:t xml:space="preserve">Risultati Esame </w:t>
      </w:r>
    </w:p>
    <w:p w:rsidR="00B0383B" w:rsidRPr="00581503" w:rsidRDefault="00B0383B" w:rsidP="0058150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ECONOMIA E  STRUMENTI DEGLI INTERMEDIARI FINANZIARI (modulo A)</w:t>
      </w:r>
    </w:p>
    <w:p w:rsidR="00B0383B" w:rsidRDefault="00B0383B" w:rsidP="0086307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Appello 19/05/2014</w:t>
      </w:r>
    </w:p>
    <w:tbl>
      <w:tblPr>
        <w:tblW w:w="4620" w:type="dxa"/>
        <w:jc w:val="center"/>
        <w:tblInd w:w="55" w:type="dxa"/>
        <w:tblCellMar>
          <w:left w:w="70" w:type="dxa"/>
          <w:right w:w="70" w:type="dxa"/>
        </w:tblCellMar>
        <w:tblLook w:val="0000"/>
      </w:tblPr>
      <w:tblGrid>
        <w:gridCol w:w="3780"/>
        <w:gridCol w:w="840"/>
      </w:tblGrid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>MATRICOLA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 xml:space="preserve"> VOTO 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60578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23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60165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56494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21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57992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57968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21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59965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59966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59536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53849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57814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23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60254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Ins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62127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22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60327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21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58454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62077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Ins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60954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Ins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53744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Ins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60427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60970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Rit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60247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Ins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54902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18</w:t>
            </w:r>
          </w:p>
        </w:tc>
      </w:tr>
      <w:tr w:rsidR="00B0383B" w:rsidRPr="0026171B" w:rsidTr="0026171B">
        <w:trPr>
          <w:trHeight w:val="25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59540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0383B" w:rsidRPr="0026171B" w:rsidRDefault="00B0383B" w:rsidP="002617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26171B">
              <w:rPr>
                <w:rFonts w:ascii="Arial" w:hAnsi="Arial" w:cs="Arial"/>
                <w:sz w:val="20"/>
                <w:szCs w:val="20"/>
                <w:lang w:eastAsia="it-IT"/>
              </w:rPr>
              <w:t>Ins</w:t>
            </w:r>
          </w:p>
        </w:tc>
      </w:tr>
    </w:tbl>
    <w:p w:rsidR="00B0383B" w:rsidRDefault="00B0383B" w:rsidP="00863078">
      <w:pPr>
        <w:jc w:val="center"/>
        <w:rPr>
          <w:rFonts w:ascii="Times New Roman" w:hAnsi="Times New Roman"/>
          <w:b/>
          <w:sz w:val="24"/>
          <w:szCs w:val="24"/>
        </w:rPr>
      </w:pPr>
    </w:p>
    <w:p w:rsidR="00B0383B" w:rsidRDefault="00B0383B" w:rsidP="00863078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B0383B" w:rsidSect="00C436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1503"/>
    <w:rsid w:val="000629C6"/>
    <w:rsid w:val="000727DD"/>
    <w:rsid w:val="000B29FF"/>
    <w:rsid w:val="000C4CF2"/>
    <w:rsid w:val="000F1AE9"/>
    <w:rsid w:val="000F2CB0"/>
    <w:rsid w:val="000F422F"/>
    <w:rsid w:val="001225D6"/>
    <w:rsid w:val="00125E1E"/>
    <w:rsid w:val="00166143"/>
    <w:rsid w:val="001B3781"/>
    <w:rsid w:val="001E07EF"/>
    <w:rsid w:val="0026171B"/>
    <w:rsid w:val="002A37A8"/>
    <w:rsid w:val="00323472"/>
    <w:rsid w:val="003A471E"/>
    <w:rsid w:val="003C4C04"/>
    <w:rsid w:val="003C4CB6"/>
    <w:rsid w:val="003C5AE9"/>
    <w:rsid w:val="003C76BB"/>
    <w:rsid w:val="00416E66"/>
    <w:rsid w:val="0045396C"/>
    <w:rsid w:val="00481B6E"/>
    <w:rsid w:val="004B3241"/>
    <w:rsid w:val="005118AD"/>
    <w:rsid w:val="00532368"/>
    <w:rsid w:val="00581503"/>
    <w:rsid w:val="00585E58"/>
    <w:rsid w:val="00591018"/>
    <w:rsid w:val="0059217F"/>
    <w:rsid w:val="005C4E82"/>
    <w:rsid w:val="005C7E8D"/>
    <w:rsid w:val="0063586C"/>
    <w:rsid w:val="006564CF"/>
    <w:rsid w:val="006973CD"/>
    <w:rsid w:val="006B152F"/>
    <w:rsid w:val="00783A87"/>
    <w:rsid w:val="007A383F"/>
    <w:rsid w:val="00806BBA"/>
    <w:rsid w:val="008236C3"/>
    <w:rsid w:val="00863078"/>
    <w:rsid w:val="00864570"/>
    <w:rsid w:val="00891EE0"/>
    <w:rsid w:val="008B7C11"/>
    <w:rsid w:val="00924E25"/>
    <w:rsid w:val="009859A0"/>
    <w:rsid w:val="009C5FF0"/>
    <w:rsid w:val="009F3308"/>
    <w:rsid w:val="00A55220"/>
    <w:rsid w:val="00A71AE1"/>
    <w:rsid w:val="00AE00F8"/>
    <w:rsid w:val="00AE7BE9"/>
    <w:rsid w:val="00AF1B64"/>
    <w:rsid w:val="00B0383B"/>
    <w:rsid w:val="00B43D70"/>
    <w:rsid w:val="00B52A9D"/>
    <w:rsid w:val="00B63FED"/>
    <w:rsid w:val="00B72AF0"/>
    <w:rsid w:val="00B76258"/>
    <w:rsid w:val="00C00D95"/>
    <w:rsid w:val="00C20110"/>
    <w:rsid w:val="00C218DD"/>
    <w:rsid w:val="00C27697"/>
    <w:rsid w:val="00C316A3"/>
    <w:rsid w:val="00C410D1"/>
    <w:rsid w:val="00C4364F"/>
    <w:rsid w:val="00C7467B"/>
    <w:rsid w:val="00C85758"/>
    <w:rsid w:val="00C928E1"/>
    <w:rsid w:val="00CE0058"/>
    <w:rsid w:val="00D21B67"/>
    <w:rsid w:val="00D43620"/>
    <w:rsid w:val="00D60C55"/>
    <w:rsid w:val="00D70EC1"/>
    <w:rsid w:val="00D7573C"/>
    <w:rsid w:val="00DA1173"/>
    <w:rsid w:val="00DE3D69"/>
    <w:rsid w:val="00DF2EB7"/>
    <w:rsid w:val="00E64B1E"/>
    <w:rsid w:val="00EB06E1"/>
    <w:rsid w:val="00EB1CC6"/>
    <w:rsid w:val="00F04083"/>
    <w:rsid w:val="00F754B7"/>
    <w:rsid w:val="00F95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64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8150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51</Words>
  <Characters>295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Risultati Esame </dc:title>
  <dc:subject/>
  <dc:creator>user</dc:creator>
  <cp:keywords/>
  <dc:description/>
  <cp:lastModifiedBy>grasso</cp:lastModifiedBy>
  <cp:revision>2</cp:revision>
  <cp:lastPrinted>2013-07-12T14:07:00Z</cp:lastPrinted>
  <dcterms:created xsi:type="dcterms:W3CDTF">2014-05-26T10:18:00Z</dcterms:created>
  <dcterms:modified xsi:type="dcterms:W3CDTF">2014-05-26T10:18:00Z</dcterms:modified>
</cp:coreProperties>
</file>