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C41" w:rsidRDefault="00C84C41">
      <w:pPr>
        <w:rPr>
          <w:b/>
          <w:lang w:val="it-IT"/>
        </w:rPr>
      </w:pPr>
      <w:r>
        <w:rPr>
          <w:b/>
          <w:lang w:val="it-IT"/>
        </w:rPr>
        <w:t xml:space="preserve">ESERCITAZIONI LINGUISTICHE LINGUA TEDESCA I MODUL A E B </w:t>
      </w:r>
    </w:p>
    <w:p w:rsidR="00C84C41" w:rsidRDefault="00C84C41">
      <w:pPr>
        <w:rPr>
          <w:b/>
          <w:lang w:val="it-IT"/>
        </w:rPr>
      </w:pPr>
      <w:r>
        <w:rPr>
          <w:b/>
          <w:lang w:val="it-IT"/>
        </w:rPr>
        <w:t>A.A. 2010/2011 (ELENCO ARGOMENTI):</w:t>
      </w:r>
    </w:p>
    <w:p w:rsidR="00C84C41" w:rsidRDefault="00C84C41">
      <w:pPr>
        <w:rPr>
          <w:b/>
          <w:u w:val="single"/>
          <w:lang w:val="it-IT"/>
        </w:rPr>
      </w:pPr>
      <w:r>
        <w:rPr>
          <w:b/>
          <w:u w:val="single"/>
          <w:lang w:val="it-IT"/>
        </w:rPr>
        <w:t>MODUL  A (consultare il programma d’esame):</w:t>
      </w:r>
    </w:p>
    <w:p w:rsidR="00C84C41" w:rsidRDefault="00C84C41">
      <w:r>
        <w:t>-Politische und geographische Landkarten (Flüsse, Landschaftsgebiete u.a.)</w:t>
      </w:r>
    </w:p>
    <w:p w:rsidR="00C84C41" w:rsidRDefault="00C84C41">
      <w:r>
        <w:t>-Die Bundesländer (alte und neue)</w:t>
      </w:r>
    </w:p>
    <w:p w:rsidR="00C84C41" w:rsidRDefault="00C84C41">
      <w:r>
        <w:t>-Die Verwaltungsorgane (Bundesrat, Bundestag, Bundesversammlung usw.)</w:t>
      </w:r>
    </w:p>
    <w:p w:rsidR="00C84C41" w:rsidRDefault="00C84C41">
      <w:r>
        <w:t>-Geschichtliche Entwicklung am Rhein u. Sehenswürdigkeiten</w:t>
      </w:r>
    </w:p>
    <w:p w:rsidR="00C84C41" w:rsidRDefault="00C84C41">
      <w:r>
        <w:t>-Das Ruhrgebiet, Industrielle Revolution</w:t>
      </w:r>
    </w:p>
    <w:p w:rsidR="00C84C41" w:rsidRDefault="00C84C41">
      <w:r>
        <w:t>-Die Stadtstaaten Hamburg, Bremen u. Berlin</w:t>
      </w:r>
    </w:p>
    <w:p w:rsidR="00C84C41" w:rsidRDefault="00C84C41">
      <w:r>
        <w:t>-Geschichtliche Chronik über Köln u. Sehenswürdigkeiten</w:t>
      </w:r>
    </w:p>
    <w:p w:rsidR="00C84C41" w:rsidRDefault="00C84C41"/>
    <w:p w:rsidR="00C84C41" w:rsidRDefault="00C84C41">
      <w:pPr>
        <w:rPr>
          <w:b/>
          <w:u w:val="single"/>
          <w:lang w:val="it-IT"/>
        </w:rPr>
      </w:pPr>
      <w:r>
        <w:rPr>
          <w:b/>
          <w:u w:val="single"/>
          <w:lang w:val="it-IT"/>
        </w:rPr>
        <w:t>MODUL  B (consultare il programma d´esame):</w:t>
      </w:r>
    </w:p>
    <w:p w:rsidR="00C84C41" w:rsidRDefault="00C84C41">
      <w:r>
        <w:t>-Geschichtliche Höhepunkte vor und nach dem 2. Weltkrieg</w:t>
      </w:r>
    </w:p>
    <w:p w:rsidR="00C84C41" w:rsidRDefault="00C84C41">
      <w:r>
        <w:t>-Das Bildungs- und Schulsystem in der BRD</w:t>
      </w:r>
    </w:p>
    <w:p w:rsidR="00C84C41" w:rsidRDefault="00C84C41">
      <w:r>
        <w:t>-Österreich (Bundesländer und Landschaftsgebiete)</w:t>
      </w:r>
    </w:p>
    <w:p w:rsidR="00C84C41" w:rsidRDefault="00C84C41">
      <w:r>
        <w:t>-Wien (Politische Bedeutung und Sehenswürdigkeiten)</w:t>
      </w:r>
    </w:p>
    <w:p w:rsidR="00C84C41" w:rsidRDefault="00C84C41">
      <w:r>
        <w:t>-Die Schweiz (Kantone)</w:t>
      </w:r>
    </w:p>
    <w:p w:rsidR="00C84C41" w:rsidRDefault="00C84C41">
      <w:r>
        <w:t>-München (Traditionen u. Sehenswürdigkeiten)</w:t>
      </w:r>
    </w:p>
    <w:p w:rsidR="00C84C41" w:rsidRDefault="00C84C41">
      <w:r>
        <w:t>-Augsburg (Die Fugger)</w:t>
      </w:r>
    </w:p>
    <w:sectPr w:rsidR="00C84C41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4C41"/>
    <w:rsid w:val="00540510"/>
    <w:rsid w:val="00C84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de-DE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127</Words>
  <Characters>725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ESERCITAZIONI LINGUISTICHE LINGUA TEDESCA I MODUL A E B </dc:title>
  <dc:subject/>
  <dc:creator>Utente</dc:creator>
  <cp:keywords/>
  <dc:description/>
  <cp:lastModifiedBy>Antonella</cp:lastModifiedBy>
  <cp:revision>2</cp:revision>
  <dcterms:created xsi:type="dcterms:W3CDTF">2011-05-02T19:20:00Z</dcterms:created>
  <dcterms:modified xsi:type="dcterms:W3CDTF">2011-05-02T19:20:00Z</dcterms:modified>
</cp:coreProperties>
</file>