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595" w:rsidRDefault="00F72595" w:rsidP="00157AE2">
      <w:r>
        <w:rPr>
          <w:noProof/>
          <w:lang w:eastAsia="it-IT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3" o:spid="_x0000_s1026" type="#_x0000_t75" alt="Public:STAGE:locandine_WORD:PNG:int_scienzepolitiche.png" style="position:absolute;margin-left:-90pt;margin-top:-73.9pt;width:603pt;height:128.55pt;z-index:251661312;visibility:visible">
            <v:imagedata r:id="rId4" o:title=""/>
            <w10:wrap type="square"/>
          </v:shape>
        </w:pict>
      </w:r>
    </w:p>
    <w:p w:rsidR="00F72595" w:rsidRPr="00A95F76" w:rsidRDefault="00F72595" w:rsidP="00A95F76">
      <w:r>
        <w:rPr>
          <w:noProof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7" o:spid="_x0000_s1027" type="#_x0000_t202" style="position:absolute;margin-left:106.75pt;margin-top:3.9pt;width:205.95pt;height:47.2pt;z-index:251658240;visibility:visible" filled="f" stroked="f">
            <v:textbox>
              <w:txbxContent>
                <w:p w:rsidR="00F72595" w:rsidRPr="00676655" w:rsidRDefault="00F72595" w:rsidP="00B205CA">
                  <w:pPr>
                    <w:jc w:val="center"/>
                    <w:rPr>
                      <w:rFonts w:ascii="Arial" w:hAnsi="Arial" w:cs="Arial"/>
                      <w:b/>
                      <w:bCs/>
                      <w:color w:val="0064A4"/>
                      <w:sz w:val="28"/>
                      <w:szCs w:val="28"/>
                    </w:rPr>
                  </w:pPr>
                  <w:r w:rsidRPr="00676655">
                    <w:rPr>
                      <w:rFonts w:ascii="Arial" w:hAnsi="Arial" w:cs="Arial"/>
                      <w:b/>
                      <w:bCs/>
                      <w:color w:val="0064A4"/>
                      <w:sz w:val="28"/>
                      <w:szCs w:val="28"/>
                    </w:rPr>
                    <w:t>SEMINARIO ERASMUS</w:t>
                  </w:r>
                </w:p>
                <w:p w:rsidR="00F72595" w:rsidRPr="005E6A8D" w:rsidRDefault="00F72595" w:rsidP="005E6A8D">
                  <w:pPr>
                    <w:jc w:val="center"/>
                    <w:rPr>
                      <w:rFonts w:ascii="Arial" w:hAnsi="Arial" w:cs="Arial"/>
                      <w:b/>
                      <w:bCs/>
                      <w:color w:val="3C3C3B"/>
                      <w:sz w:val="32"/>
                      <w:szCs w:val="32"/>
                    </w:rPr>
                  </w:pPr>
                  <w:r w:rsidRPr="005E6A8D">
                    <w:rPr>
                      <w:rFonts w:ascii="Arial" w:hAnsi="Arial" w:cs="Arial"/>
                      <w:b/>
                      <w:bCs/>
                      <w:color w:val="3C3C3B"/>
                      <w:sz w:val="32"/>
                      <w:szCs w:val="32"/>
                    </w:rPr>
                    <w:t>LINGUA SPAGNOLA</w:t>
                  </w:r>
                </w:p>
              </w:txbxContent>
            </v:textbox>
            <w10:wrap type="square"/>
          </v:shape>
        </w:pict>
      </w:r>
    </w:p>
    <w:p w:rsidR="00F72595" w:rsidRPr="00A95F76" w:rsidRDefault="00F72595" w:rsidP="00A95F76">
      <w:pPr>
        <w:rPr>
          <w:rFonts w:ascii="Arial" w:hAnsi="Arial" w:cs="Arial"/>
        </w:rPr>
      </w:pPr>
    </w:p>
    <w:p w:rsidR="00F72595" w:rsidRDefault="00F72595" w:rsidP="00B205CA">
      <w:pPr>
        <w:rPr>
          <w:rFonts w:ascii="Arial" w:hAnsi="Arial" w:cs="Arial"/>
          <w:b/>
          <w:bCs/>
        </w:rPr>
      </w:pPr>
    </w:p>
    <w:p w:rsidR="00F72595" w:rsidRDefault="00F72595" w:rsidP="00A95F76">
      <w:pPr>
        <w:jc w:val="center"/>
        <w:rPr>
          <w:rFonts w:ascii="Arial" w:hAnsi="Arial" w:cs="Arial"/>
          <w:b/>
          <w:bCs/>
        </w:rPr>
      </w:pPr>
    </w:p>
    <w:p w:rsidR="00F72595" w:rsidRDefault="00F72595" w:rsidP="00A95F76">
      <w:pPr>
        <w:jc w:val="center"/>
        <w:rPr>
          <w:rFonts w:ascii="Arial" w:hAnsi="Arial" w:cs="Arial"/>
          <w:b/>
          <w:bCs/>
        </w:rPr>
      </w:pPr>
      <w:r>
        <w:rPr>
          <w:noProof/>
          <w:lang w:eastAsia="it-IT"/>
        </w:rPr>
        <w:pict>
          <v:shape id="Text Box 8" o:spid="_x0000_s1028" type="#_x0000_t202" style="position:absolute;left:0;text-align:left;margin-left:-53.95pt;margin-top:24.65pt;width:523.4pt;height:100.75pt;z-index:251659264;visibility:visible" filled="f" stroked="f">
            <v:textbox style="mso-next-textbox:#Text Box 8">
              <w:txbxContent>
                <w:p w:rsidR="00F72595" w:rsidRPr="006B3B2C" w:rsidRDefault="00F72595" w:rsidP="006B3B2C">
                  <w:pPr>
                    <w:jc w:val="center"/>
                    <w:rPr>
                      <w:rFonts w:ascii="Arial" w:hAnsi="Arial" w:cs="Arial"/>
                      <w:b/>
                      <w:bCs/>
                      <w:color w:val="0064A4"/>
                      <w:sz w:val="64"/>
                      <w:szCs w:val="64"/>
                    </w:rPr>
                  </w:pPr>
                  <w:r w:rsidRPr="006B3B2C">
                    <w:rPr>
                      <w:rFonts w:ascii="Arial" w:hAnsi="Arial" w:cs="Arial"/>
                      <w:b/>
                      <w:bCs/>
                      <w:color w:val="0064A4"/>
                      <w:sz w:val="64"/>
                      <w:szCs w:val="64"/>
                    </w:rPr>
                    <w:t xml:space="preserve">ACTIVISMO POLÍTICO ISLÁMICO </w:t>
                  </w:r>
                </w:p>
                <w:p w:rsidR="00F72595" w:rsidRPr="006B3B2C" w:rsidRDefault="00F72595" w:rsidP="006B3B2C">
                  <w:pPr>
                    <w:jc w:val="center"/>
                    <w:rPr>
                      <w:rFonts w:ascii="Arial" w:hAnsi="Arial" w:cs="Arial"/>
                      <w:b/>
                      <w:bCs/>
                      <w:color w:val="0064A4"/>
                      <w:sz w:val="64"/>
                      <w:szCs w:val="64"/>
                    </w:rPr>
                  </w:pPr>
                  <w:r w:rsidRPr="006B3B2C">
                    <w:rPr>
                      <w:rFonts w:ascii="Arial" w:hAnsi="Arial" w:cs="Arial"/>
                      <w:b/>
                      <w:bCs/>
                      <w:color w:val="0064A4"/>
                      <w:sz w:val="64"/>
                      <w:szCs w:val="64"/>
                    </w:rPr>
                    <w:t>EN ESPAÑA</w:t>
                  </w:r>
                </w:p>
              </w:txbxContent>
            </v:textbox>
            <w10:wrap type="square"/>
          </v:shape>
        </w:pict>
      </w:r>
      <w:r>
        <w:rPr>
          <w:noProof/>
          <w:lang w:eastAsia="it-IT"/>
        </w:rPr>
        <w:pict>
          <v:line id="Straight Connector 5" o:spid="_x0000_s1029" style="position:absolute;left:0;text-align:left;z-index:251656192;visibility:visible" from="-53.95pt,1.85pt" to="477.05pt,1.85pt" strokecolor="#3c3c3b" strokeweight=".5pt"/>
        </w:pict>
      </w:r>
    </w:p>
    <w:p w:rsidR="00F72595" w:rsidRPr="00A95F76" w:rsidRDefault="00F72595" w:rsidP="00831B5F">
      <w:pPr>
        <w:rPr>
          <w:rFonts w:ascii="Arial" w:hAnsi="Arial" w:cs="Arial"/>
          <w:b/>
          <w:bCs/>
        </w:rPr>
      </w:pPr>
    </w:p>
    <w:p w:rsidR="00F72595" w:rsidRPr="00A95F76" w:rsidRDefault="00F72595" w:rsidP="00676655">
      <w:pPr>
        <w:rPr>
          <w:rFonts w:ascii="Arial" w:hAnsi="Arial" w:cs="Arial"/>
          <w:b/>
          <w:bCs/>
          <w:sz w:val="56"/>
          <w:szCs w:val="56"/>
        </w:rPr>
      </w:pPr>
      <w:r>
        <w:rPr>
          <w:noProof/>
          <w:lang w:eastAsia="it-IT"/>
        </w:rPr>
        <w:pict>
          <v:shape id="Text Box 10" o:spid="_x0000_s1030" type="#_x0000_t202" style="position:absolute;margin-left:-46.45pt;margin-top:33.5pt;width:523.5pt;height:357.8pt;z-index:251660288;visibility:visible" filled="f" stroked="f">
            <v:textbox>
              <w:txbxContent>
                <w:p w:rsidR="00F72595" w:rsidRPr="005A11B6" w:rsidRDefault="00F72595" w:rsidP="00B205CA">
                  <w:pPr>
                    <w:jc w:val="center"/>
                    <w:rPr>
                      <w:rFonts w:ascii="Arial" w:hAnsi="Arial" w:cs="Arial"/>
                      <w:b/>
                      <w:bCs/>
                      <w:color w:val="4A6A7E"/>
                      <w:lang w:val="es-ES"/>
                    </w:rPr>
                  </w:pPr>
                  <w:r w:rsidRPr="005A11B6">
                    <w:rPr>
                      <w:b/>
                      <w:bCs/>
                      <w:color w:val="4A6A7E"/>
                      <w:lang w:val="es-ES"/>
                    </w:rPr>
                    <w:softHyphen/>
                  </w:r>
                  <w:r w:rsidRPr="005A11B6">
                    <w:rPr>
                      <w:rFonts w:ascii="Arial" w:hAnsi="Arial" w:cs="Arial"/>
                      <w:b/>
                      <w:bCs/>
                      <w:color w:val="0064A4"/>
                      <w:lang w:val="es-ES"/>
                    </w:rPr>
                    <w:t>RELATORE</w:t>
                  </w:r>
                </w:p>
                <w:p w:rsidR="00F72595" w:rsidRPr="005A11B6" w:rsidRDefault="00F72595" w:rsidP="00B205CA">
                  <w:pPr>
                    <w:jc w:val="center"/>
                    <w:rPr>
                      <w:rFonts w:ascii="Arial" w:hAnsi="Arial" w:cs="Arial"/>
                      <w:color w:val="3C3C3B"/>
                      <w:lang w:val="es-ES"/>
                    </w:rPr>
                  </w:pPr>
                  <w:r w:rsidRPr="005A11B6">
                    <w:rPr>
                      <w:rFonts w:ascii="Arial" w:hAnsi="Arial" w:cs="Arial"/>
                      <w:color w:val="3C3C3B"/>
                      <w:lang w:val="es-ES"/>
                    </w:rPr>
                    <w:t>JOSÉ ANTONIO</w:t>
                  </w:r>
                  <w:r w:rsidRPr="005A11B6">
                    <w:rPr>
                      <w:color w:val="000000"/>
                      <w:lang w:val="es-ES"/>
                    </w:rPr>
                    <w:t xml:space="preserve"> </w:t>
                  </w:r>
                  <w:r w:rsidRPr="005A11B6">
                    <w:rPr>
                      <w:rFonts w:ascii="Arial" w:hAnsi="Arial" w:cs="Arial"/>
                      <w:b/>
                      <w:bCs/>
                      <w:color w:val="3C3C3B"/>
                      <w:lang w:val="es-ES"/>
                    </w:rPr>
                    <w:t>PEÑA RAMOS</w:t>
                  </w:r>
                </w:p>
                <w:p w:rsidR="00F72595" w:rsidRPr="005A11B6" w:rsidRDefault="00F72595" w:rsidP="00B205CA">
                  <w:pPr>
                    <w:jc w:val="center"/>
                    <w:rPr>
                      <w:rFonts w:ascii="Arial" w:hAnsi="Arial" w:cs="Arial"/>
                      <w:color w:val="3C3C3B"/>
                      <w:sz w:val="20"/>
                      <w:szCs w:val="20"/>
                      <w:lang w:val="es-ES"/>
                    </w:rPr>
                  </w:pPr>
                  <w:r w:rsidRPr="005A11B6">
                    <w:rPr>
                      <w:rFonts w:ascii="Arial" w:hAnsi="Arial" w:cs="Arial"/>
                      <w:color w:val="3C3C3B"/>
                      <w:sz w:val="20"/>
                      <w:szCs w:val="20"/>
                      <w:lang w:val="es-ES"/>
                    </w:rPr>
                    <w:t>/ UNIVERSIDAD PABLO DE OLAVIDE, SEVILLA</w:t>
                  </w:r>
                </w:p>
                <w:p w:rsidR="00F72595" w:rsidRPr="005A11B6" w:rsidRDefault="00F72595" w:rsidP="00B205CA">
                  <w:pPr>
                    <w:jc w:val="center"/>
                    <w:rPr>
                      <w:rFonts w:ascii="Arial" w:hAnsi="Arial" w:cs="Arial"/>
                      <w:b/>
                      <w:bCs/>
                      <w:color w:val="0064A4"/>
                      <w:lang w:val="es-ES"/>
                    </w:rPr>
                  </w:pPr>
                </w:p>
                <w:p w:rsidR="00F72595" w:rsidRPr="006C734C" w:rsidRDefault="00F72595" w:rsidP="00B205CA">
                  <w:pPr>
                    <w:jc w:val="center"/>
                    <w:rPr>
                      <w:rFonts w:ascii="Arial" w:hAnsi="Arial" w:cs="Arial"/>
                      <w:b/>
                      <w:bCs/>
                      <w:color w:val="0064A4"/>
                    </w:rPr>
                  </w:pPr>
                  <w:r w:rsidRPr="006C734C">
                    <w:rPr>
                      <w:rFonts w:ascii="Arial" w:hAnsi="Arial" w:cs="Arial"/>
                      <w:b/>
                      <w:bCs/>
                      <w:color w:val="0064A4"/>
                    </w:rPr>
                    <w:t>CALENDARIO</w:t>
                  </w:r>
                </w:p>
                <w:p w:rsidR="00F72595" w:rsidRDefault="00F72595" w:rsidP="006B3B2C">
                  <w:pPr>
                    <w:rPr>
                      <w:rFonts w:ascii="Times New Roman" w:hAnsi="Times New Roman" w:cs="Times New Roman"/>
                      <w:color w:val="000000"/>
                      <w:lang w:val="es-ES"/>
                    </w:rPr>
                  </w:pPr>
                </w:p>
                <w:p w:rsidR="00F72595" w:rsidRPr="006B3B2C" w:rsidRDefault="00F72595" w:rsidP="006B3B2C">
                  <w:pPr>
                    <w:jc w:val="center"/>
                    <w:rPr>
                      <w:rFonts w:ascii="Arial" w:hAnsi="Arial" w:cs="Arial"/>
                      <w:color w:val="000000"/>
                      <w:lang w:val="es-ES" w:eastAsia="it-IT"/>
                    </w:rPr>
                  </w:pPr>
                  <w:r w:rsidRPr="006B3B2C">
                    <w:rPr>
                      <w:rFonts w:ascii="Times New Roman" w:hAnsi="Times New Roman" w:cs="Times New Roman"/>
                      <w:color w:val="000000"/>
                      <w:lang w:val="es-ES" w:eastAsia="it-IT"/>
                    </w:rPr>
                    <w:t xml:space="preserve"> </w:t>
                  </w:r>
                  <w:r w:rsidRPr="006B3B2C">
                    <w:rPr>
                      <w:rFonts w:ascii="Arial" w:hAnsi="Arial" w:cs="Arial"/>
                      <w:color w:val="000000"/>
                      <w:lang w:val="es-ES" w:eastAsia="it-IT"/>
                    </w:rPr>
                    <w:t>ORE 11</w:t>
                  </w:r>
                  <w:r>
                    <w:rPr>
                      <w:rFonts w:ascii="Arial" w:hAnsi="Arial" w:cs="Arial"/>
                      <w:color w:val="000000"/>
                      <w:lang w:val="es-ES" w:eastAsia="it-IT"/>
                    </w:rPr>
                    <w:t xml:space="preserve">,00 </w:t>
                  </w:r>
                  <w:r w:rsidRPr="006B3B2C">
                    <w:rPr>
                      <w:rFonts w:ascii="Arial" w:hAnsi="Arial" w:cs="Arial"/>
                      <w:color w:val="000000"/>
                      <w:lang w:val="es-ES" w:eastAsia="it-IT"/>
                    </w:rPr>
                    <w:t>-1</w:t>
                  </w:r>
                  <w:r>
                    <w:rPr>
                      <w:rFonts w:ascii="Arial" w:hAnsi="Arial" w:cs="Arial"/>
                      <w:color w:val="000000"/>
                      <w:lang w:val="es-ES" w:eastAsia="it-IT"/>
                    </w:rPr>
                    <w:t>3,00</w:t>
                  </w:r>
                  <w:r w:rsidRPr="006B3B2C">
                    <w:rPr>
                      <w:rFonts w:ascii="Arial" w:hAnsi="Arial" w:cs="Arial"/>
                      <w:color w:val="000000"/>
                      <w:lang w:val="es-ES" w:eastAsia="it-IT"/>
                    </w:rPr>
                    <w:t xml:space="preserve"> AULA </w:t>
                  </w:r>
                  <w:r>
                    <w:rPr>
                      <w:rFonts w:ascii="Arial" w:hAnsi="Arial" w:cs="Arial"/>
                      <w:color w:val="000000"/>
                      <w:lang w:val="es-ES" w:eastAsia="it-IT"/>
                    </w:rPr>
                    <w:t>4</w:t>
                  </w:r>
                </w:p>
                <w:p w:rsidR="00F72595" w:rsidRPr="005A11B6" w:rsidRDefault="00F72595" w:rsidP="006B3B2C">
                  <w:pPr>
                    <w:jc w:val="center"/>
                    <w:rPr>
                      <w:rFonts w:ascii="Arial" w:hAnsi="Arial" w:cs="Arial"/>
                      <w:b/>
                      <w:bCs/>
                      <w:color w:val="0064A4"/>
                      <w:sz w:val="32"/>
                      <w:szCs w:val="32"/>
                      <w:lang w:val="es-ES"/>
                    </w:rPr>
                  </w:pPr>
                  <w:r w:rsidRPr="005A11B6">
                    <w:rPr>
                      <w:rFonts w:ascii="Arial" w:hAnsi="Arial" w:cs="Arial"/>
                      <w:b/>
                      <w:bCs/>
                      <w:color w:val="0064A4"/>
                      <w:sz w:val="32"/>
                      <w:szCs w:val="32"/>
                      <w:lang w:val="es-ES"/>
                    </w:rPr>
                    <w:t xml:space="preserve">SIRIA Y ORIENTE MEDIO </w:t>
                  </w:r>
                </w:p>
                <w:p w:rsidR="00F72595" w:rsidRPr="005A11B6" w:rsidRDefault="00F72595" w:rsidP="006B3B2C">
                  <w:pPr>
                    <w:jc w:val="center"/>
                    <w:rPr>
                      <w:rFonts w:ascii="Arial" w:hAnsi="Arial" w:cs="Arial"/>
                      <w:b/>
                      <w:bCs/>
                      <w:color w:val="0064A4"/>
                      <w:sz w:val="36"/>
                      <w:szCs w:val="36"/>
                      <w:lang w:val="es-ES"/>
                    </w:rPr>
                  </w:pPr>
                  <w:r w:rsidRPr="005A11B6">
                    <w:rPr>
                      <w:rFonts w:ascii="Arial" w:hAnsi="Arial" w:cs="Arial"/>
                      <w:b/>
                      <w:bCs/>
                      <w:color w:val="0064A4"/>
                      <w:sz w:val="32"/>
                      <w:szCs w:val="32"/>
                      <w:lang w:val="es-ES"/>
                    </w:rPr>
                    <w:t xml:space="preserve">EN EL ESCENARIO ENERGÉTICO MUNDIAL </w:t>
                  </w:r>
                  <w:r w:rsidRPr="005A11B6">
                    <w:rPr>
                      <w:rFonts w:ascii="Arial" w:hAnsi="Arial" w:cs="Arial"/>
                      <w:b/>
                      <w:bCs/>
                      <w:color w:val="0064A4"/>
                      <w:sz w:val="36"/>
                      <w:szCs w:val="36"/>
                      <w:lang w:val="es-ES"/>
                    </w:rPr>
                    <w:t xml:space="preserve">  </w:t>
                  </w:r>
                </w:p>
                <w:p w:rsidR="00F72595" w:rsidRPr="005A11B6" w:rsidRDefault="00F72595" w:rsidP="006B3B2C">
                  <w:pPr>
                    <w:pStyle w:val="ListParagraph"/>
                    <w:spacing w:after="0" w:line="240" w:lineRule="auto"/>
                    <w:rPr>
                      <w:rFonts w:ascii="Arial" w:hAnsi="Arial" w:cs="Arial"/>
                      <w:color w:val="000000"/>
                      <w:sz w:val="24"/>
                      <w:szCs w:val="24"/>
                      <w:lang w:val="es-ES" w:eastAsia="it-IT"/>
                    </w:rPr>
                  </w:pPr>
                </w:p>
                <w:p w:rsidR="00F72595" w:rsidRPr="006B3B2C" w:rsidRDefault="00F72595" w:rsidP="006B3B2C">
                  <w:pPr>
                    <w:jc w:val="center"/>
                    <w:rPr>
                      <w:rFonts w:ascii="Arial" w:hAnsi="Arial" w:cs="Arial"/>
                      <w:color w:val="000000"/>
                      <w:lang w:val="es-ES" w:eastAsia="it-IT"/>
                    </w:rPr>
                  </w:pPr>
                  <w:r w:rsidRPr="006B3B2C">
                    <w:rPr>
                      <w:rFonts w:ascii="Arial" w:hAnsi="Arial" w:cs="Arial"/>
                      <w:color w:val="000000"/>
                      <w:lang w:val="es-ES" w:eastAsia="it-IT"/>
                    </w:rPr>
                    <w:t>ORE 16</w:t>
                  </w:r>
                  <w:r>
                    <w:rPr>
                      <w:rFonts w:ascii="Arial" w:hAnsi="Arial" w:cs="Arial"/>
                      <w:color w:val="000000"/>
                      <w:lang w:val="es-ES" w:eastAsia="it-IT"/>
                    </w:rPr>
                    <w:t xml:space="preserve">,00 – </w:t>
                  </w:r>
                  <w:r w:rsidRPr="006B3B2C">
                    <w:rPr>
                      <w:rFonts w:ascii="Arial" w:hAnsi="Arial" w:cs="Arial"/>
                      <w:color w:val="000000"/>
                      <w:lang w:val="es-ES" w:eastAsia="it-IT"/>
                    </w:rPr>
                    <w:t>18</w:t>
                  </w:r>
                  <w:r>
                    <w:rPr>
                      <w:rFonts w:ascii="Arial" w:hAnsi="Arial" w:cs="Arial"/>
                      <w:color w:val="000000"/>
                      <w:lang w:val="es-ES" w:eastAsia="it-IT"/>
                    </w:rPr>
                    <w:t xml:space="preserve">,00 </w:t>
                  </w:r>
                  <w:r w:rsidRPr="006B3B2C">
                    <w:rPr>
                      <w:rFonts w:ascii="Arial" w:hAnsi="Arial" w:cs="Arial"/>
                      <w:color w:val="000000"/>
                      <w:lang w:val="es-ES" w:eastAsia="it-IT"/>
                    </w:rPr>
                    <w:t xml:space="preserve"> AULA A </w:t>
                  </w:r>
                </w:p>
                <w:p w:rsidR="00F72595" w:rsidRPr="005A11B6" w:rsidRDefault="00F72595" w:rsidP="006B3B2C">
                  <w:pPr>
                    <w:jc w:val="center"/>
                    <w:rPr>
                      <w:rFonts w:ascii="Arial" w:hAnsi="Arial" w:cs="Arial"/>
                      <w:b/>
                      <w:bCs/>
                      <w:color w:val="0064A4"/>
                      <w:sz w:val="32"/>
                      <w:szCs w:val="32"/>
                      <w:lang w:val="es-ES"/>
                    </w:rPr>
                  </w:pPr>
                  <w:r w:rsidRPr="005A11B6">
                    <w:rPr>
                      <w:rFonts w:ascii="Arial" w:hAnsi="Arial" w:cs="Arial"/>
                      <w:b/>
                      <w:bCs/>
                      <w:color w:val="0064A4"/>
                      <w:sz w:val="32"/>
                      <w:szCs w:val="32"/>
                      <w:lang w:val="es-ES"/>
                    </w:rPr>
                    <w:t>ACTIVISMO POLÍTICO ISLÁMICO</w:t>
                  </w:r>
                </w:p>
                <w:p w:rsidR="00F72595" w:rsidRPr="005A11B6" w:rsidRDefault="00F72595" w:rsidP="006B3B2C">
                  <w:pPr>
                    <w:jc w:val="center"/>
                    <w:rPr>
                      <w:rFonts w:ascii="Arial" w:hAnsi="Arial" w:cs="Arial"/>
                      <w:b/>
                      <w:bCs/>
                      <w:color w:val="0064A4"/>
                      <w:sz w:val="32"/>
                      <w:szCs w:val="32"/>
                      <w:lang w:val="es-ES"/>
                    </w:rPr>
                  </w:pPr>
                  <w:r w:rsidRPr="005A11B6">
                    <w:rPr>
                      <w:rFonts w:ascii="Arial" w:hAnsi="Arial" w:cs="Arial"/>
                      <w:b/>
                      <w:bCs/>
                      <w:color w:val="0064A4"/>
                      <w:sz w:val="32"/>
                      <w:szCs w:val="32"/>
                      <w:lang w:val="es-ES"/>
                    </w:rPr>
                    <w:t xml:space="preserve">/ISLAMISMO POLÍTICO EN ESPAÑA </w:t>
                  </w:r>
                </w:p>
                <w:p w:rsidR="00F72595" w:rsidRPr="005A11B6" w:rsidRDefault="00F72595" w:rsidP="006B3B2C">
                  <w:pPr>
                    <w:jc w:val="center"/>
                    <w:rPr>
                      <w:rFonts w:ascii="Arial" w:hAnsi="Arial" w:cs="Arial"/>
                      <w:b/>
                      <w:bCs/>
                      <w:color w:val="0064A4"/>
                      <w:sz w:val="28"/>
                      <w:szCs w:val="28"/>
                      <w:lang w:val="es-ES"/>
                    </w:rPr>
                  </w:pPr>
                </w:p>
                <w:p w:rsidR="00F72595" w:rsidRPr="006C734C" w:rsidRDefault="00F72595" w:rsidP="006B3B2C">
                  <w:pPr>
                    <w:jc w:val="center"/>
                    <w:rPr>
                      <w:rFonts w:ascii="Arial" w:hAnsi="Arial" w:cs="Arial"/>
                    </w:rPr>
                  </w:pPr>
                  <w:r w:rsidRPr="006C734C">
                    <w:rPr>
                      <w:rFonts w:ascii="Arial" w:hAnsi="Arial" w:cs="Arial"/>
                      <w:b/>
                      <w:bCs/>
                      <w:color w:val="0064A4"/>
                    </w:rPr>
                    <w:t>COORDINATORE</w:t>
                  </w:r>
                  <w:r w:rsidRPr="006C734C">
                    <w:rPr>
                      <w:rFonts w:ascii="Arial" w:hAnsi="Arial" w:cs="Arial"/>
                    </w:rPr>
                    <w:t xml:space="preserve"> </w:t>
                  </w:r>
                </w:p>
                <w:p w:rsidR="00F72595" w:rsidRPr="006C734C" w:rsidRDefault="00F72595" w:rsidP="006B3B2C">
                  <w:pPr>
                    <w:jc w:val="center"/>
                    <w:rPr>
                      <w:rFonts w:ascii="Arial" w:hAnsi="Arial" w:cs="Arial"/>
                      <w:color w:val="3C3C3B"/>
                    </w:rPr>
                  </w:pPr>
                  <w:r w:rsidRPr="006C734C">
                    <w:rPr>
                      <w:rFonts w:ascii="Arial" w:hAnsi="Arial" w:cs="Arial"/>
                      <w:color w:val="3C3C3B"/>
                    </w:rPr>
                    <w:t xml:space="preserve">ARMANDO </w:t>
                  </w:r>
                  <w:r w:rsidRPr="006C734C">
                    <w:rPr>
                      <w:rFonts w:ascii="Arial" w:hAnsi="Arial" w:cs="Arial"/>
                      <w:b/>
                      <w:bCs/>
                      <w:color w:val="3C3C3B"/>
                    </w:rPr>
                    <w:t>FRANCESCONI</w:t>
                  </w:r>
                  <w:r w:rsidRPr="006C734C">
                    <w:rPr>
                      <w:rFonts w:ascii="Arial" w:hAnsi="Arial" w:cs="Arial"/>
                      <w:color w:val="3C3C3B"/>
                    </w:rPr>
                    <w:t xml:space="preserve"> / UNIMC</w:t>
                  </w:r>
                </w:p>
                <w:p w:rsidR="00F72595" w:rsidRDefault="00F72595" w:rsidP="006B3B2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F72595" w:rsidRDefault="00F72595" w:rsidP="006B3B2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F72595" w:rsidRPr="005A11B6" w:rsidRDefault="00F72595" w:rsidP="005A11B6">
                  <w:pPr>
                    <w:jc w:val="both"/>
                    <w:rPr>
                      <w:rFonts w:ascii="Arial" w:hAnsi="Arial" w:cs="Arial"/>
                      <w:color w:val="3C3C3B"/>
                      <w:sz w:val="20"/>
                      <w:szCs w:val="20"/>
                    </w:rPr>
                  </w:pPr>
                  <w:r w:rsidRPr="005A11B6">
                    <w:rPr>
                      <w:rFonts w:ascii="Arial" w:hAnsi="Arial" w:cs="Arial"/>
                      <w:color w:val="3C3C3B"/>
                      <w:sz w:val="20"/>
                      <w:szCs w:val="20"/>
                    </w:rPr>
                    <w:t xml:space="preserve">GLI STUDENTI DEL DIPARTIMENTO SPOCRI POTRANNO OTTENERE </w:t>
                  </w:r>
                </w:p>
                <w:p w:rsidR="00F72595" w:rsidRPr="005A11B6" w:rsidRDefault="00F72595" w:rsidP="005A11B6">
                  <w:pPr>
                    <w:jc w:val="both"/>
                    <w:rPr>
                      <w:rFonts w:ascii="Arial" w:hAnsi="Arial" w:cs="Arial"/>
                      <w:color w:val="3C3C3B"/>
                      <w:sz w:val="20"/>
                      <w:szCs w:val="20"/>
                    </w:rPr>
                  </w:pPr>
                  <w:r w:rsidRPr="005A11B6">
                    <w:rPr>
                      <w:rFonts w:ascii="Arial" w:hAnsi="Arial" w:cs="Arial"/>
                      <w:color w:val="3C3C3B"/>
                      <w:sz w:val="20"/>
                      <w:szCs w:val="20"/>
                    </w:rPr>
                    <w:t xml:space="preserve">L’ATTRIBUZIONE DI N. 1 CFU CON LA PARTECIPAZIONE AL SEMINARIO, </w:t>
                  </w:r>
                </w:p>
                <w:p w:rsidR="00F72595" w:rsidRPr="005A11B6" w:rsidRDefault="00F72595" w:rsidP="005A11B6">
                  <w:pPr>
                    <w:jc w:val="both"/>
                    <w:rPr>
                      <w:rFonts w:ascii="Arial" w:hAnsi="Arial" w:cs="Arial"/>
                      <w:color w:val="3C3C3B"/>
                      <w:sz w:val="20"/>
                      <w:szCs w:val="20"/>
                    </w:rPr>
                  </w:pPr>
                  <w:r w:rsidRPr="005A11B6">
                    <w:rPr>
                      <w:rFonts w:ascii="Arial" w:hAnsi="Arial" w:cs="Arial"/>
                      <w:color w:val="3C3C3B"/>
                      <w:sz w:val="20"/>
                      <w:szCs w:val="20"/>
                    </w:rPr>
                    <w:t xml:space="preserve">SEGUITA DALLA PROVA DI VERIFICA (VD. DATE ESAMI DEL PROF. FRANCESCONI). </w:t>
                  </w:r>
                </w:p>
                <w:p w:rsidR="00F72595" w:rsidRPr="005A11B6" w:rsidRDefault="00F72595" w:rsidP="005A11B6">
                  <w:pPr>
                    <w:jc w:val="both"/>
                    <w:rPr>
                      <w:rFonts w:ascii="Arial" w:hAnsi="Arial" w:cs="Arial"/>
                      <w:color w:val="3C3C3B"/>
                      <w:sz w:val="18"/>
                      <w:szCs w:val="18"/>
                    </w:rPr>
                  </w:pPr>
                  <w:r w:rsidRPr="005A11B6">
                    <w:rPr>
                      <w:rFonts w:ascii="Arial" w:hAnsi="Arial" w:cs="Arial"/>
                      <w:color w:val="3C3C3B"/>
                      <w:sz w:val="20"/>
                      <w:szCs w:val="20"/>
                    </w:rPr>
                    <w:t xml:space="preserve">È RICHIESTA L’ISCRIZIONE PRESSO </w:t>
                  </w:r>
                  <w:r>
                    <w:rPr>
                      <w:rFonts w:ascii="Arial" w:hAnsi="Arial" w:cs="Arial"/>
                      <w:color w:val="3C3C3B"/>
                      <w:sz w:val="20"/>
                      <w:szCs w:val="20"/>
                    </w:rPr>
                    <w:t xml:space="preserve">L’AULA </w:t>
                  </w:r>
                  <w:r w:rsidRPr="005A11B6">
                    <w:rPr>
                      <w:rFonts w:ascii="Arial" w:hAnsi="Arial" w:cs="Arial"/>
                      <w:color w:val="3C3C3B"/>
                      <w:sz w:val="20"/>
                      <w:szCs w:val="20"/>
                    </w:rPr>
                    <w:t xml:space="preserve"> 4 </w:t>
                  </w:r>
                  <w:r w:rsidRPr="005A11B6">
                    <w:rPr>
                      <w:rFonts w:ascii="Arial" w:hAnsi="Arial" w:cs="Arial"/>
                      <w:color w:val="3C3C3B"/>
                      <w:sz w:val="18"/>
                      <w:szCs w:val="18"/>
                    </w:rPr>
                    <w:t>(il giorno stesso dell’inizio seminario; alcuni minuti prima delle 11).</w:t>
                  </w:r>
                </w:p>
                <w:p w:rsidR="00F72595" w:rsidRPr="005E6A8D" w:rsidRDefault="00F72595" w:rsidP="005A11B6">
                  <w:pPr>
                    <w:jc w:val="both"/>
                    <w:rPr>
                      <w:rFonts w:ascii="Arial" w:hAnsi="Arial" w:cs="Arial"/>
                      <w:color w:val="3C3C3B"/>
                      <w:sz w:val="16"/>
                      <w:szCs w:val="16"/>
                    </w:rPr>
                  </w:pPr>
                </w:p>
              </w:txbxContent>
            </v:textbox>
            <w10:wrap type="square"/>
          </v:shape>
        </w:pict>
      </w:r>
      <w:r>
        <w:rPr>
          <w:noProof/>
          <w:lang w:eastAsia="it-IT"/>
        </w:rPr>
        <w:pict>
          <v:shape id="Text Box 4" o:spid="_x0000_s1031" type="#_x0000_t202" style="position:absolute;margin-left:-67.7pt;margin-top:429pt;width:553.75pt;height:71.75pt;z-index:251655168;visibility:visible" filled="f" stroked="f">
            <v:textbox>
              <w:txbxContent>
                <w:p w:rsidR="00F72595" w:rsidRPr="00BC414C" w:rsidRDefault="00F72595" w:rsidP="005E6A8D">
                  <w:pPr>
                    <w:rPr>
                      <w:rFonts w:ascii="Arial" w:hAnsi="Arial" w:cs="Arial"/>
                      <w:color w:val="FFFFFF"/>
                      <w:sz w:val="34"/>
                      <w:szCs w:val="34"/>
                    </w:rPr>
                  </w:pPr>
                  <w:r w:rsidRPr="00BC414C">
                    <w:rPr>
                      <w:rFonts w:ascii="Arial" w:hAnsi="Arial" w:cs="Arial"/>
                      <w:b/>
                      <w:bCs/>
                      <w:color w:val="FFFFFF"/>
                      <w:sz w:val="34"/>
                      <w:szCs w:val="34"/>
                    </w:rPr>
                    <w:t>MARTEDI’ 10 DICEMBRE 2013</w:t>
                  </w:r>
                </w:p>
                <w:p w:rsidR="00F72595" w:rsidRPr="00BC414C" w:rsidRDefault="00F72595" w:rsidP="005E6A8D">
                  <w:pPr>
                    <w:rPr>
                      <w:rFonts w:ascii="Arial" w:hAnsi="Arial" w:cs="Arial"/>
                      <w:color w:val="FFFFFF"/>
                    </w:rPr>
                  </w:pPr>
                  <w:r w:rsidRPr="00BC414C">
                    <w:rPr>
                      <w:rFonts w:ascii="Arial" w:hAnsi="Arial" w:cs="Arial"/>
                      <w:color w:val="FFFFFF"/>
                    </w:rPr>
                    <w:t xml:space="preserve">AULA 4 (via Don Minzoni) </w:t>
                  </w:r>
                </w:p>
                <w:p w:rsidR="00F72595" w:rsidRPr="00BC414C" w:rsidRDefault="00F72595" w:rsidP="005E6A8D">
                  <w:pPr>
                    <w:rPr>
                      <w:rFonts w:ascii="Arial" w:hAnsi="Arial" w:cs="Arial"/>
                      <w:color w:val="FFFFFF"/>
                    </w:rPr>
                  </w:pPr>
                  <w:r w:rsidRPr="00BC414C">
                    <w:rPr>
                      <w:rFonts w:ascii="Arial" w:hAnsi="Arial" w:cs="Arial"/>
                      <w:color w:val="FFFFFF"/>
                    </w:rPr>
                    <w:t>AULA A (piazza Strambi, 1)</w:t>
                  </w:r>
                </w:p>
                <w:p w:rsidR="00F72595" w:rsidRDefault="00F72595"/>
              </w:txbxContent>
            </v:textbox>
            <w10:wrap type="square"/>
          </v:shape>
        </w:pict>
      </w:r>
      <w:r>
        <w:rPr>
          <w:noProof/>
          <w:lang w:eastAsia="it-IT"/>
        </w:rPr>
        <w:pict>
          <v:shape id="Picture 1" o:spid="_x0000_s1032" type="#_x0000_t75" alt="Public:STAGE:locandine_WORD:PNG:footer_scienzepolitiche.png" style="position:absolute;margin-left:-90pt;margin-top:419.2pt;width:594.25pt;height:85.65pt;z-index:251654144;visibility:visible">
            <v:imagedata r:id="rId5" o:title=""/>
            <w10:wrap type="square"/>
          </v:shape>
        </w:pict>
      </w:r>
      <w:r>
        <w:rPr>
          <w:noProof/>
          <w:lang w:eastAsia="it-IT"/>
        </w:rPr>
        <w:pict>
          <v:line id="Straight Connector 6" o:spid="_x0000_s1033" style="position:absolute;z-index:251657216;visibility:visible" from="-53.95pt,12.2pt" to="477.05pt,12.2pt" strokecolor="#3c3c3b" strokeweight=".5pt"/>
        </w:pict>
      </w:r>
    </w:p>
    <w:sectPr w:rsidR="00F72595" w:rsidRPr="00A95F76" w:rsidSect="00C710AA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20"/>
  <w:hyphenationZone w:val="283"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57AE2"/>
    <w:rsid w:val="000B19D0"/>
    <w:rsid w:val="000D336B"/>
    <w:rsid w:val="000F18DD"/>
    <w:rsid w:val="00136FCE"/>
    <w:rsid w:val="00155F0F"/>
    <w:rsid w:val="00157AE2"/>
    <w:rsid w:val="00166CAD"/>
    <w:rsid w:val="001D699B"/>
    <w:rsid w:val="001E0FAF"/>
    <w:rsid w:val="00211A26"/>
    <w:rsid w:val="00263E34"/>
    <w:rsid w:val="00272B71"/>
    <w:rsid w:val="002C1051"/>
    <w:rsid w:val="002C61A4"/>
    <w:rsid w:val="00323EE1"/>
    <w:rsid w:val="003A2CDD"/>
    <w:rsid w:val="003D546E"/>
    <w:rsid w:val="00490152"/>
    <w:rsid w:val="00554B40"/>
    <w:rsid w:val="005A11B6"/>
    <w:rsid w:val="005E5EB6"/>
    <w:rsid w:val="005E6A8D"/>
    <w:rsid w:val="0064370C"/>
    <w:rsid w:val="00674123"/>
    <w:rsid w:val="00676655"/>
    <w:rsid w:val="006A296F"/>
    <w:rsid w:val="006B0C6F"/>
    <w:rsid w:val="006B3B2C"/>
    <w:rsid w:val="006C734C"/>
    <w:rsid w:val="006D4CD3"/>
    <w:rsid w:val="00750F70"/>
    <w:rsid w:val="007B17A1"/>
    <w:rsid w:val="00831B5F"/>
    <w:rsid w:val="008619D3"/>
    <w:rsid w:val="009001E5"/>
    <w:rsid w:val="009514A5"/>
    <w:rsid w:val="00A754C1"/>
    <w:rsid w:val="00A95F76"/>
    <w:rsid w:val="00B205CA"/>
    <w:rsid w:val="00B5075D"/>
    <w:rsid w:val="00B50D63"/>
    <w:rsid w:val="00B61EAB"/>
    <w:rsid w:val="00BC414C"/>
    <w:rsid w:val="00C0442A"/>
    <w:rsid w:val="00C51F04"/>
    <w:rsid w:val="00C53E5F"/>
    <w:rsid w:val="00C710AA"/>
    <w:rsid w:val="00CB61A5"/>
    <w:rsid w:val="00D02D44"/>
    <w:rsid w:val="00D872E1"/>
    <w:rsid w:val="00DA11FB"/>
    <w:rsid w:val="00DB0344"/>
    <w:rsid w:val="00DC4892"/>
    <w:rsid w:val="00E673AD"/>
    <w:rsid w:val="00E82BDA"/>
    <w:rsid w:val="00F72595"/>
    <w:rsid w:val="00FE3047"/>
    <w:rsid w:val="00FF15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Times New Roman" w:hAnsi="Cambria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1051"/>
    <w:rPr>
      <w:rFonts w:cs="Cambria"/>
      <w:sz w:val="24"/>
      <w:szCs w:val="24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57AE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7AE2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99"/>
    <w:qFormat/>
    <w:rsid w:val="006B3B2C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</TotalTime>
  <Pages>1</Pages>
  <Words>2</Words>
  <Characters>14</Characters>
  <Application>Microsoft Office Outlook</Application>
  <DocSecurity>0</DocSecurity>
  <Lines>0</Lines>
  <Paragraphs>0</Paragraphs>
  <ScaleCrop>false</ScaleCrop>
  <Company>Accademia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Torelli</dc:creator>
  <cp:keywords/>
  <dc:description/>
  <cp:lastModifiedBy>Francesconi</cp:lastModifiedBy>
  <cp:revision>3</cp:revision>
  <cp:lastPrinted>2013-11-28T08:43:00Z</cp:lastPrinted>
  <dcterms:created xsi:type="dcterms:W3CDTF">2013-12-04T13:48:00Z</dcterms:created>
  <dcterms:modified xsi:type="dcterms:W3CDTF">2013-12-04T13:54:00Z</dcterms:modified>
</cp:coreProperties>
</file>