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487" w:rsidRPr="00316058" w:rsidRDefault="00745487">
      <w:pPr>
        <w:rPr>
          <w:rFonts w:ascii="Times New Roman" w:hAnsi="Times New Roman" w:cs="Times New Roman"/>
        </w:rPr>
      </w:pPr>
      <w:r w:rsidRPr="00316058">
        <w:rPr>
          <w:rFonts w:ascii="Times New Roman" w:hAnsi="Times New Roman" w:cs="Times New Roman"/>
        </w:rPr>
        <w:t>RISULTATI PROVA DI VALUTAZIONE INTERMEDIA DI PEDAGOGIA SOCIALE-LM 85bis</w:t>
      </w:r>
    </w:p>
    <w:p w:rsidR="00745487" w:rsidRPr="00316058" w:rsidRDefault="00745487">
      <w:pPr>
        <w:rPr>
          <w:rFonts w:ascii="Times New Roman" w:hAnsi="Times New Roman" w:cs="Times New Roman"/>
        </w:rPr>
      </w:pPr>
      <w:r w:rsidRPr="00316058">
        <w:rPr>
          <w:rFonts w:ascii="Times New Roman" w:hAnsi="Times New Roman" w:cs="Times New Roman"/>
        </w:rPr>
        <w:t>ANNO ACCADEMICO 2013-2014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3260"/>
      </w:tblGrid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60951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60577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61051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61056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60531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61041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60748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61122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60585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26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61099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25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60755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60957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61117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0123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61055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61052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61115     611115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25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60737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60601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60694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60604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60911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57222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61128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60976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61183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60788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60760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60679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61181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60766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61123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60967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61463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60609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61040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61031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61124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NON CLASSIFICABILE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60795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61038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60877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60661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61116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60660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60534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60643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61126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60760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61119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60709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61059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60745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61401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61721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29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60634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28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60742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60752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61036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61297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NON CLASSIFICABILE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61100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27</w:t>
            </w:r>
          </w:p>
        </w:tc>
      </w:tr>
      <w:tr w:rsidR="00745487" w:rsidRPr="00316058">
        <w:tc>
          <w:tcPr>
            <w:tcW w:w="1951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60766</w:t>
            </w:r>
          </w:p>
        </w:tc>
        <w:tc>
          <w:tcPr>
            <w:tcW w:w="3260" w:type="dxa"/>
          </w:tcPr>
          <w:p w:rsidR="00745487" w:rsidRPr="00316058" w:rsidRDefault="00745487" w:rsidP="005054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058">
              <w:rPr>
                <w:rFonts w:ascii="Times New Roman" w:hAnsi="Times New Roman" w:cs="Times New Roman"/>
              </w:rPr>
              <w:t>24</w:t>
            </w:r>
          </w:p>
        </w:tc>
      </w:tr>
    </w:tbl>
    <w:p w:rsidR="00745487" w:rsidRPr="00316058" w:rsidRDefault="00745487">
      <w:pPr>
        <w:rPr>
          <w:rFonts w:ascii="Times New Roman" w:hAnsi="Times New Roman" w:cs="Times New Roman"/>
        </w:rPr>
      </w:pPr>
    </w:p>
    <w:p w:rsidR="00745487" w:rsidRPr="00316058" w:rsidRDefault="00745487" w:rsidP="003A0316">
      <w:pPr>
        <w:rPr>
          <w:rFonts w:ascii="Times New Roman" w:hAnsi="Times New Roman" w:cs="Times New Roman"/>
        </w:rPr>
      </w:pPr>
      <w:r w:rsidRPr="00316058">
        <w:rPr>
          <w:rFonts w:ascii="Times New Roman" w:hAnsi="Times New Roman" w:cs="Times New Roman"/>
        </w:rPr>
        <w:t>RISULTATI PROVA DI VALUTAZIONE INTERMEDIA DI PEDAGOGIA SOCIALE-LM 85bis</w:t>
      </w:r>
    </w:p>
    <w:p w:rsidR="00745487" w:rsidRPr="00316058" w:rsidRDefault="00745487" w:rsidP="003A0316">
      <w:pPr>
        <w:rPr>
          <w:rFonts w:ascii="Times New Roman" w:hAnsi="Times New Roman" w:cs="Times New Roman"/>
        </w:rPr>
      </w:pPr>
      <w:r w:rsidRPr="00316058">
        <w:rPr>
          <w:rFonts w:ascii="Times New Roman" w:hAnsi="Times New Roman" w:cs="Times New Roman"/>
        </w:rPr>
        <w:t>ANNO ACCADEMICO 2013-2014</w:t>
      </w:r>
    </w:p>
    <w:p w:rsidR="00745487" w:rsidRPr="00316058" w:rsidRDefault="00745487">
      <w:pPr>
        <w:rPr>
          <w:rFonts w:ascii="Times New Roman" w:hAnsi="Times New Roman" w:cs="Times New Roman"/>
        </w:rPr>
      </w:pPr>
    </w:p>
    <w:sectPr w:rsidR="00745487" w:rsidRPr="00316058" w:rsidSect="003D58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233B"/>
    <w:rsid w:val="001A46C8"/>
    <w:rsid w:val="00264406"/>
    <w:rsid w:val="002C10B2"/>
    <w:rsid w:val="002E4EEA"/>
    <w:rsid w:val="00316058"/>
    <w:rsid w:val="003277F8"/>
    <w:rsid w:val="003A0316"/>
    <w:rsid w:val="003D5871"/>
    <w:rsid w:val="004A64B2"/>
    <w:rsid w:val="004F233B"/>
    <w:rsid w:val="00505475"/>
    <w:rsid w:val="00587596"/>
    <w:rsid w:val="005C44E5"/>
    <w:rsid w:val="006A46F4"/>
    <w:rsid w:val="006F3007"/>
    <w:rsid w:val="00745487"/>
    <w:rsid w:val="0094501D"/>
    <w:rsid w:val="009A262D"/>
    <w:rsid w:val="00A1798D"/>
    <w:rsid w:val="00A72929"/>
    <w:rsid w:val="00B17F36"/>
    <w:rsid w:val="00C62325"/>
    <w:rsid w:val="00C87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7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F233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</TotalTime>
  <Pages>2</Pages>
  <Words>129</Words>
  <Characters>741</Characters>
  <Application>Microsoft Office Outlook</Application>
  <DocSecurity>0</DocSecurity>
  <Lines>0</Lines>
  <Paragraphs>0</Paragraphs>
  <ScaleCrop>false</ScaleCrop>
  <Company>Dipartimento Scienze dell'Educazione e Formazione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Microsoft</dc:creator>
  <cp:keywords/>
  <dc:description/>
  <cp:lastModifiedBy>Prof.ssa Sirignano</cp:lastModifiedBy>
  <cp:revision>15</cp:revision>
  <dcterms:created xsi:type="dcterms:W3CDTF">2013-12-20T09:50:00Z</dcterms:created>
  <dcterms:modified xsi:type="dcterms:W3CDTF">2013-12-20T11:17:00Z</dcterms:modified>
</cp:coreProperties>
</file>