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ED9" w:rsidRPr="00702734" w:rsidRDefault="00C12ED9" w:rsidP="005F7D32">
      <w:pPr>
        <w:jc w:val="center"/>
        <w:rPr>
          <w:sz w:val="28"/>
          <w:szCs w:val="28"/>
        </w:rPr>
      </w:pPr>
      <w:r w:rsidRPr="00702734">
        <w:rPr>
          <w:sz w:val="28"/>
          <w:szCs w:val="28"/>
        </w:rPr>
        <w:t>Discipline della Mediazione linguistica-A.A. 2012-13</w:t>
      </w:r>
    </w:p>
    <w:p w:rsidR="00C12ED9" w:rsidRPr="005F7D32" w:rsidRDefault="00C12ED9" w:rsidP="005F7D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7D32">
        <w:rPr>
          <w:rFonts w:ascii="Times New Roman" w:hAnsi="Times New Roman" w:cs="Times New Roman"/>
          <w:b/>
          <w:bCs/>
          <w:sz w:val="24"/>
          <w:szCs w:val="24"/>
        </w:rPr>
        <w:t>Lingua e traduzione Francese I anno- modulo A- Parziale del  17/12/2012</w:t>
      </w:r>
    </w:p>
    <w:p w:rsidR="00C12ED9" w:rsidRPr="005F7D32" w:rsidRDefault="00C12ED9" w:rsidP="0075101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FF0000"/>
        </w:rPr>
        <w:t xml:space="preserve">     </w:t>
      </w:r>
      <w:r w:rsidRPr="005F7D32">
        <w:rPr>
          <w:rFonts w:ascii="Times New Roman" w:hAnsi="Times New Roman" w:cs="Times New Roman"/>
          <w:sz w:val="24"/>
          <w:szCs w:val="24"/>
        </w:rPr>
        <w:t xml:space="preserve">Hanno </w:t>
      </w:r>
      <w:r w:rsidRPr="005F7D32">
        <w:rPr>
          <w:rFonts w:ascii="Times New Roman" w:hAnsi="Times New Roman" w:cs="Times New Roman"/>
          <w:b/>
          <w:bCs/>
          <w:sz w:val="24"/>
          <w:szCs w:val="24"/>
        </w:rPr>
        <w:t>superato</w:t>
      </w:r>
      <w:r w:rsidRPr="005F7D32">
        <w:rPr>
          <w:rFonts w:ascii="Times New Roman" w:hAnsi="Times New Roman" w:cs="Times New Roman"/>
          <w:sz w:val="24"/>
          <w:szCs w:val="24"/>
        </w:rPr>
        <w:t xml:space="preserve"> la prova scritta i seguenti candidati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751">
        <w:rPr>
          <w:rFonts w:ascii="Times New Roman" w:hAnsi="Times New Roman" w:cs="Times New Roman"/>
          <w:b/>
          <w:bCs/>
          <w:color w:val="FF0000"/>
          <w:sz w:val="28"/>
          <w:szCs w:val="28"/>
        </w:rPr>
        <w:t>*</w:t>
      </w:r>
      <w:r w:rsidRPr="0070475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F7D3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12ED9" w:rsidRPr="005F7D32" w:rsidRDefault="00C12ED9" w:rsidP="005F7D3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</w:rPr>
      </w:pPr>
      <w:r>
        <w:t xml:space="preserve">       Cognome e nome                                                               Voto                                                                    </w:t>
      </w:r>
      <w:r w:rsidRPr="00751010">
        <w:t xml:space="preserve">  </w:t>
      </w:r>
      <w:r>
        <w:t xml:space="preserve">  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0A4B25">
        <w:t>ALIMONTI LIA</w:t>
      </w:r>
      <w:r>
        <w:t xml:space="preserve">                                                                    20,5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>ANTONELLI AURORA                                                       25,5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3611FF">
        <w:t>ANTONIANI FEDERICA</w:t>
      </w:r>
      <w:r>
        <w:t xml:space="preserve">                                                     22,5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3611FF">
        <w:t>BARABUGLINI LAVINIA</w:t>
      </w:r>
      <w:r>
        <w:t xml:space="preserve">                            </w:t>
      </w:r>
      <w:r w:rsidRPr="008D5CA3">
        <w:rPr>
          <w:color w:val="FF0000"/>
        </w:rPr>
        <w:t xml:space="preserve"> </w:t>
      </w:r>
      <w:r>
        <w:t xml:space="preserve">           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0A4B25">
        <w:t>BEN RHAYEM RADUEN</w:t>
      </w:r>
      <w:r>
        <w:t xml:space="preserve">      (matr.59567</w:t>
      </w:r>
      <w:r w:rsidRPr="00AE0CA6">
        <w:rPr>
          <w:b/>
          <w:bCs/>
        </w:rPr>
        <w:t xml:space="preserve">)  </w:t>
      </w:r>
      <w:r w:rsidRPr="008D5CA3">
        <w:rPr>
          <w:b/>
          <w:bCs/>
          <w:color w:val="FF0000"/>
        </w:rPr>
        <w:t xml:space="preserve">        </w:t>
      </w:r>
      <w:r>
        <w:t xml:space="preserve">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823489">
        <w:t>BEN RAHIEM INES</w:t>
      </w:r>
      <w:r>
        <w:t xml:space="preserve">                                                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3611FF">
        <w:t>BISELLI ALESSANDRO</w:t>
      </w:r>
      <w:r>
        <w:t xml:space="preserve">                                                       18,5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0A4B25">
        <w:t>BORGOGNONI NICOLO</w:t>
      </w:r>
      <w:r>
        <w:t xml:space="preserve">                                                   2</w:t>
      </w:r>
      <w:bookmarkStart w:id="0" w:name="_GoBack"/>
      <w:bookmarkEnd w:id="0"/>
      <w:r>
        <w:t xml:space="preserve">1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823489">
        <w:t>CACURRI LUDOVICO</w:t>
      </w:r>
      <w:r>
        <w:t xml:space="preserve">                                                        25,5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823489">
        <w:t>CAIMMI MIRKO</w:t>
      </w:r>
      <w:r>
        <w:t xml:space="preserve">                                                                23,5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>CANTELLI LUCIA                                                                21</w:t>
      </w:r>
    </w:p>
    <w:p w:rsidR="00C12ED9" w:rsidRDefault="00C12ED9" w:rsidP="008D5CA3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0A4B25">
        <w:t>CAMMERTONI RICCARDO</w:t>
      </w:r>
      <w:r>
        <w:t xml:space="preserve">                                               22,5                       </w:t>
      </w:r>
    </w:p>
    <w:p w:rsidR="00C12ED9" w:rsidRDefault="00C12ED9" w:rsidP="008D5CA3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823489">
        <w:t>CARLINI MARTINA</w:t>
      </w:r>
      <w:r>
        <w:t xml:space="preserve">                                                            21,5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823489">
        <w:t>CARTUCCIA VANESSA</w:t>
      </w:r>
      <w:r>
        <w:t xml:space="preserve">                                                      23,5                                                                                      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>CHETTA SILVIA                                                                  21,5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>CHIATTI FEDERICA                                                            24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823489">
        <w:t>CIUCCIOV</w:t>
      </w:r>
      <w:r>
        <w:t>È</w:t>
      </w:r>
      <w:r w:rsidRPr="00823489">
        <w:t xml:space="preserve"> </w:t>
      </w:r>
      <w:r>
        <w:t xml:space="preserve"> </w:t>
      </w:r>
      <w:r w:rsidRPr="00823489">
        <w:t>GIADA</w:t>
      </w:r>
      <w:r>
        <w:t xml:space="preserve">                                                           22,5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823489">
        <w:t>CUPILLARI CHIARA</w:t>
      </w:r>
      <w:r>
        <w:t xml:space="preserve">                                                           24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>D ANDREA DANIELA                                                        26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D’ANGELO CHIARA</w:t>
      </w:r>
      <w:r>
        <w:t xml:space="preserve">                                                          23,5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DE LUCA MARTINA</w:t>
      </w:r>
      <w:r>
        <w:t xml:space="preserve">                                                          27,5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DI CONCETTO  SARA                                                       23,5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DI DONATO MARTA                                                        23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DI NIN</w:t>
      </w:r>
      <w:r w:rsidRPr="003611FF">
        <w:t>O ANGIE</w:t>
      </w:r>
      <w:r>
        <w:t xml:space="preserve">   (matr.57038)                                      25,5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DI PAOLO CARMEN</w:t>
      </w:r>
      <w:r>
        <w:t xml:space="preserve">                                                         22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ERRA CLAUDIA</w:t>
      </w:r>
      <w:r>
        <w:t xml:space="preserve">                                                                22,5                                            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FELICIANI FABIOLA</w:t>
      </w:r>
      <w:r>
        <w:t xml:space="preserve">                                                         25,5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FIGLIOLIA SILVIA</w:t>
      </w:r>
      <w:r>
        <w:t xml:space="preserve">                                                             20,5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FILIPPONI ELEONORA                                                    21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FILOMENI ARIANNA</w:t>
      </w:r>
      <w:r>
        <w:t xml:space="preserve">                                                      20,5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FRANCINELLA NOEMI</w:t>
      </w:r>
      <w:r>
        <w:t xml:space="preserve">                                                    21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GARGIULO MICHELA                                                     23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GNOFFO M.</w:t>
      </w:r>
      <w:r>
        <w:t xml:space="preserve"> </w:t>
      </w:r>
      <w:r w:rsidRPr="003611FF">
        <w:t>CONCETTA</w:t>
      </w:r>
      <w:r>
        <w:t xml:space="preserve">                                                19,5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GUBINELLI ELISA                                                            20,5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IACOPINI BEATRICE</w:t>
      </w:r>
      <w:r>
        <w:t xml:space="preserve">                                                       19,5 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LATTANZI CLAUDIA</w:t>
      </w:r>
      <w:r>
        <w:t xml:space="preserve">                                                       24   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MAZZANTINI ELISA</w:t>
      </w:r>
      <w:r>
        <w:t xml:space="preserve">                                                       26,5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MATTIELLO ANNA RITA</w:t>
      </w:r>
      <w:r>
        <w:t xml:space="preserve">                                               27        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MICUCCI LAURA                                                           22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MONTANARI MARIKA                                                26,5</w:t>
      </w:r>
    </w:p>
    <w:p w:rsidR="00C12ED9" w:rsidRDefault="00C12ED9" w:rsidP="002308D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 xml:space="preserve">MOSCA  ANNALISA                                                     18                  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NICOLINI ANDREA</w:t>
      </w:r>
      <w:r>
        <w:t xml:space="preserve">                                                      27,5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2327A9">
        <w:t>PALAZZI FRANCESCA</w:t>
      </w:r>
      <w:r>
        <w:t xml:space="preserve">                                                 19,5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PALMA ALESSANDRO</w:t>
      </w:r>
      <w:r>
        <w:t xml:space="preserve">                                                26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PALUMBO ANGELA MARTINA</w:t>
      </w:r>
      <w:r>
        <w:t xml:space="preserve">                                 24</w:t>
      </w:r>
    </w:p>
    <w:p w:rsidR="00C12ED9" w:rsidRDefault="00C12ED9" w:rsidP="008D5CA3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PAOLUCCI ROBERTA</w:t>
      </w:r>
      <w:r>
        <w:t xml:space="preserve">                                                 20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PEPA ELEONORA                                                    26,5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PERSIANI CRISTIANO</w:t>
      </w:r>
      <w:r>
        <w:t xml:space="preserve">                                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PETRACCI DEBORA</w:t>
      </w:r>
      <w:r>
        <w:t xml:space="preserve">                                               20,5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PETRICCA FRANCESCA                                         27,5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823489">
        <w:t>PIERMARIA VIRGINIA</w:t>
      </w:r>
      <w:r>
        <w:t xml:space="preserve">                                           18                                                                                                        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PRENCIPE LUCA                                                    22</w:t>
      </w:r>
    </w:p>
    <w:p w:rsidR="00C12ED9" w:rsidRDefault="00C12ED9" w:rsidP="00CC164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 xml:space="preserve">   </w:t>
      </w:r>
      <w:r w:rsidRPr="003611FF">
        <w:t>RIDOLFI GIORGIA</w:t>
      </w:r>
      <w:r>
        <w:t xml:space="preserve">                                              18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2327A9">
        <w:t>RANALLI MARINA</w:t>
      </w:r>
      <w:r>
        <w:t xml:space="preserve">                                                21,5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ROMAGNOLI JUIE                                                19</w:t>
      </w:r>
    </w:p>
    <w:p w:rsidR="00C12ED9" w:rsidRDefault="00C12ED9" w:rsidP="008D5CA3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 xml:space="preserve">RUBICONTI DIEGO                                               20              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SAMPAOLO VALERIA                                          22</w:t>
      </w:r>
    </w:p>
    <w:p w:rsidR="00C12ED9" w:rsidRDefault="00C12ED9" w:rsidP="008D5CA3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 xml:space="preserve">SANTORI DAISY                                                   18  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SERGIYGHUK IRINA                                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3611FF">
        <w:t>SFREGOLA NUNZIO</w:t>
      </w:r>
      <w:r>
        <w:t xml:space="preserve">                                            25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SIMONETTI MARIA RITA                                   25,5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SPERTI FRANCESCA                                            21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SPINA ANDREA                                                   19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TIBERI CHIARA                                                   19,5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2327A9">
        <w:t>TOSONI RICCARDO</w:t>
      </w:r>
      <w:r>
        <w:t xml:space="preserve">                               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VENTURA GLORIA                                            24,5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VERDICCHIO THOMAS                         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 w:rsidRPr="002327A9">
        <w:t>VERNYHORA OLHA</w:t>
      </w:r>
      <w:r>
        <w:t xml:space="preserve">                                           18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>VIOLINI ELEONORA                                          27,5</w:t>
      </w:r>
    </w:p>
    <w:p w:rsidR="00C12ED9" w:rsidRDefault="00C12ED9" w:rsidP="0075101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</w:pPr>
      <w:r>
        <w:t xml:space="preserve">ZAZZETTA ANDREA                                          24,5                                                                                                       </w:t>
      </w:r>
    </w:p>
    <w:p w:rsidR="00C12ED9" w:rsidRPr="00261369" w:rsidRDefault="00C12ED9" w:rsidP="005D1CF7">
      <w:pPr>
        <w:pStyle w:val="List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ind w:left="142"/>
        <w:jc w:val="center"/>
        <w:rPr>
          <w:b/>
          <w:bCs/>
          <w:color w:val="FF0000"/>
        </w:rPr>
      </w:pPr>
      <w:r w:rsidRPr="00261369">
        <w:rPr>
          <w:b/>
          <w:bCs/>
          <w:color w:val="FF0000"/>
        </w:rPr>
        <w:t>Studenti Erasmus</w:t>
      </w:r>
    </w:p>
    <w:p w:rsidR="00C12ED9" w:rsidRDefault="00C12ED9" w:rsidP="00261369">
      <w:pPr>
        <w:pStyle w:val="List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ind w:left="142"/>
      </w:pPr>
      <w:r>
        <w:t>MERI LUCIE                                                              20,5</w:t>
      </w:r>
    </w:p>
    <w:p w:rsidR="00C12ED9" w:rsidRDefault="00C12ED9" w:rsidP="00261369">
      <w:pPr>
        <w:pStyle w:val="List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ind w:left="142"/>
      </w:pPr>
      <w:r>
        <w:t>LALANDRE MORGANE                                            22</w:t>
      </w:r>
    </w:p>
    <w:p w:rsidR="00C12ED9" w:rsidRDefault="00C12ED9" w:rsidP="00261369">
      <w:pPr>
        <w:pStyle w:val="List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ind w:left="142"/>
      </w:pPr>
      <w:r>
        <w:t xml:space="preserve">KHETTAR  ALEXIA                                                    24                                                                                                         </w:t>
      </w:r>
    </w:p>
    <w:p w:rsidR="00C12ED9" w:rsidRDefault="00C12ED9" w:rsidP="00261369">
      <w:pPr>
        <w:pStyle w:val="List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ind w:left="142"/>
      </w:pPr>
      <w:r>
        <w:t xml:space="preserve">PRINCIPALE FLORIAN                                             18                                                                                                             </w:t>
      </w:r>
    </w:p>
    <w:p w:rsidR="00C12ED9" w:rsidRDefault="00C12ED9" w:rsidP="00261369">
      <w:pPr>
        <w:pStyle w:val="List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ind w:left="142"/>
        <w:rPr>
          <w:b/>
          <w:bCs/>
          <w:color w:val="FF0000"/>
        </w:rPr>
      </w:pPr>
    </w:p>
    <w:p w:rsidR="00C12ED9" w:rsidRPr="00704751" w:rsidRDefault="00C12ED9" w:rsidP="00261369">
      <w:pPr>
        <w:pStyle w:val="List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ind w:left="142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*</w:t>
      </w:r>
      <w:r w:rsidRPr="00704751">
        <w:rPr>
          <w:rFonts w:ascii="Times New Roman" w:hAnsi="Times New Roman" w:cs="Times New Roman"/>
          <w:b/>
          <w:bCs/>
          <w:color w:val="FF0000"/>
          <w:sz w:val="28"/>
          <w:szCs w:val="28"/>
        </w:rPr>
        <w:t>Gli studenti potranno prendere visione dei loro elaborati il giorno 22 gennaio 2013 alle ore 14.30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</w:p>
    <w:sectPr w:rsidR="00C12ED9" w:rsidRPr="00704751" w:rsidSect="00AF57F0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45298"/>
    <w:multiLevelType w:val="hybridMultilevel"/>
    <w:tmpl w:val="CADC035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71"/>
    <w:rsid w:val="00045DC9"/>
    <w:rsid w:val="000A4B25"/>
    <w:rsid w:val="000A5DFB"/>
    <w:rsid w:val="001837E7"/>
    <w:rsid w:val="001C6CA1"/>
    <w:rsid w:val="002308D8"/>
    <w:rsid w:val="002327A9"/>
    <w:rsid w:val="00261369"/>
    <w:rsid w:val="0026772E"/>
    <w:rsid w:val="003611FF"/>
    <w:rsid w:val="0041703A"/>
    <w:rsid w:val="00423DF0"/>
    <w:rsid w:val="00492D1E"/>
    <w:rsid w:val="005C1570"/>
    <w:rsid w:val="005D1CF7"/>
    <w:rsid w:val="005F7D32"/>
    <w:rsid w:val="00600DAD"/>
    <w:rsid w:val="00652C12"/>
    <w:rsid w:val="00702734"/>
    <w:rsid w:val="00704751"/>
    <w:rsid w:val="00743E1B"/>
    <w:rsid w:val="00751010"/>
    <w:rsid w:val="00823489"/>
    <w:rsid w:val="008D5CA3"/>
    <w:rsid w:val="00966A29"/>
    <w:rsid w:val="00AE0CA6"/>
    <w:rsid w:val="00AF57F0"/>
    <w:rsid w:val="00B264AB"/>
    <w:rsid w:val="00C03971"/>
    <w:rsid w:val="00C12ED9"/>
    <w:rsid w:val="00C20F53"/>
    <w:rsid w:val="00C320DD"/>
    <w:rsid w:val="00CC1640"/>
    <w:rsid w:val="00CE5C4A"/>
    <w:rsid w:val="00D81D1A"/>
    <w:rsid w:val="00DD4F23"/>
    <w:rsid w:val="00E157C4"/>
    <w:rsid w:val="00E52006"/>
    <w:rsid w:val="00E64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F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327A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175</TotalTime>
  <Pages>4</Pages>
  <Words>956</Words>
  <Characters>5452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Daniela</cp:lastModifiedBy>
  <cp:revision>13</cp:revision>
  <dcterms:created xsi:type="dcterms:W3CDTF">2012-11-28T14:53:00Z</dcterms:created>
  <dcterms:modified xsi:type="dcterms:W3CDTF">2013-01-12T10:21:00Z</dcterms:modified>
</cp:coreProperties>
</file>