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36A" w:rsidRPr="000D209F" w:rsidRDefault="009D736A" w:rsidP="000D209F">
      <w:pPr>
        <w:jc w:val="center"/>
        <w:rPr>
          <w:sz w:val="28"/>
          <w:szCs w:val="28"/>
        </w:rPr>
      </w:pPr>
      <w:r w:rsidRPr="000D209F">
        <w:rPr>
          <w:sz w:val="28"/>
          <w:szCs w:val="28"/>
        </w:rPr>
        <w:t>PEDAGOGIA DEL LAVORO – A.A. 2010/2011</w:t>
      </w:r>
    </w:p>
    <w:p w:rsidR="009D736A" w:rsidRPr="000D209F" w:rsidRDefault="009D736A" w:rsidP="000D209F">
      <w:pPr>
        <w:jc w:val="center"/>
        <w:rPr>
          <w:sz w:val="24"/>
          <w:szCs w:val="24"/>
        </w:rPr>
      </w:pPr>
      <w:r>
        <w:rPr>
          <w:sz w:val="24"/>
          <w:szCs w:val="24"/>
        </w:rPr>
        <w:t>ESITI</w:t>
      </w:r>
      <w:r w:rsidRPr="000D209F">
        <w:rPr>
          <w:sz w:val="24"/>
          <w:szCs w:val="24"/>
        </w:rPr>
        <w:t xml:space="preserve"> PROVA DI VALUTAZIONE INTERMEDIA</w:t>
      </w:r>
    </w:p>
    <w:p w:rsidR="009D736A" w:rsidRDefault="009D736A" w:rsidP="000D209F">
      <w:pPr>
        <w:jc w:val="center"/>
        <w:rPr>
          <w:sz w:val="24"/>
          <w:szCs w:val="24"/>
        </w:rPr>
      </w:pPr>
      <w:r w:rsidRPr="000D209F">
        <w:rPr>
          <w:sz w:val="24"/>
          <w:szCs w:val="24"/>
        </w:rPr>
        <w:t>DATA PROVA: 04/05/2011</w:t>
      </w:r>
    </w:p>
    <w:p w:rsidR="009D736A" w:rsidRDefault="009D736A" w:rsidP="000D209F">
      <w:pPr>
        <w:jc w:val="center"/>
        <w:rPr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89"/>
        <w:gridCol w:w="4889"/>
      </w:tblGrid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N. MATRICOLA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VOTO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43630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28/30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44902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27/30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46039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26/30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45183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28/30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46119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26/30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44702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25/30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43027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26/30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44278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25/30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43798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25/30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44276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25/30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44943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26/30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45302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25/30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44554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25/30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44233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26/30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45541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27/30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45282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28/30</w:t>
            </w:r>
          </w:p>
        </w:tc>
      </w:tr>
      <w:tr w:rsidR="009D736A" w:rsidRPr="00401E1E"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44960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1E1E">
              <w:rPr>
                <w:sz w:val="24"/>
                <w:szCs w:val="24"/>
              </w:rPr>
              <w:t>26/30</w:t>
            </w:r>
          </w:p>
        </w:tc>
      </w:tr>
      <w:tr w:rsidR="009D736A" w:rsidRPr="00401E1E">
        <w:tc>
          <w:tcPr>
            <w:tcW w:w="4889" w:type="dxa"/>
          </w:tcPr>
          <w:p w:rsidR="009D736A" w:rsidRPr="00B56F45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56F45">
              <w:rPr>
                <w:sz w:val="24"/>
                <w:szCs w:val="24"/>
              </w:rPr>
              <w:t>21176</w:t>
            </w:r>
          </w:p>
        </w:tc>
        <w:tc>
          <w:tcPr>
            <w:tcW w:w="4889" w:type="dxa"/>
          </w:tcPr>
          <w:p w:rsidR="009D736A" w:rsidRPr="00401E1E" w:rsidRDefault="009D736A" w:rsidP="00401E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56F45">
              <w:rPr>
                <w:sz w:val="24"/>
                <w:szCs w:val="24"/>
              </w:rPr>
              <w:t>26/30</w:t>
            </w:r>
          </w:p>
        </w:tc>
      </w:tr>
    </w:tbl>
    <w:p w:rsidR="009D736A" w:rsidRPr="000D209F" w:rsidRDefault="009D736A" w:rsidP="000D209F">
      <w:pPr>
        <w:jc w:val="both"/>
        <w:rPr>
          <w:sz w:val="24"/>
          <w:szCs w:val="24"/>
        </w:rPr>
      </w:pPr>
    </w:p>
    <w:sectPr w:rsidR="009D736A" w:rsidRPr="000D209F" w:rsidSect="00C642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209F"/>
    <w:rsid w:val="000D209F"/>
    <w:rsid w:val="002772C7"/>
    <w:rsid w:val="00401E1E"/>
    <w:rsid w:val="008A283B"/>
    <w:rsid w:val="009D736A"/>
    <w:rsid w:val="00B56F45"/>
    <w:rsid w:val="00C64293"/>
    <w:rsid w:val="00D84176"/>
    <w:rsid w:val="00DF7BC0"/>
    <w:rsid w:val="00E70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9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D209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52</Words>
  <Characters>302</Characters>
  <Application>Microsoft Office Outlook</Application>
  <DocSecurity>0</DocSecurity>
  <Lines>0</Lines>
  <Paragraphs>0</Paragraphs>
  <ScaleCrop>false</ScaleCrop>
  <Company>Università degli Studi di Macerata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</dc:creator>
  <cp:keywords/>
  <dc:description/>
  <cp:lastModifiedBy>unimc</cp:lastModifiedBy>
  <cp:revision>4</cp:revision>
  <dcterms:created xsi:type="dcterms:W3CDTF">2011-05-11T17:37:00Z</dcterms:created>
  <dcterms:modified xsi:type="dcterms:W3CDTF">2011-05-16T16:03:00Z</dcterms:modified>
</cp:coreProperties>
</file>