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F0F" w:rsidRPr="00B519B3" w:rsidRDefault="00BF6F0F" w:rsidP="00B519B3">
      <w:pPr>
        <w:jc w:val="center"/>
        <w:rPr>
          <w:rFonts w:cs="Calibri"/>
          <w:lang w:val="en-GB"/>
        </w:rPr>
      </w:pPr>
      <w:smartTag w:uri="urn:schemas-microsoft-com:office:smarttags" w:element="place">
        <w:r w:rsidRPr="003B3943">
          <w:rPr>
            <w:i/>
            <w:lang w:val="en-GB"/>
          </w:rPr>
          <w:t>West Side</w:t>
        </w:r>
      </w:smartTag>
      <w:r w:rsidRPr="003B3943">
        <w:rPr>
          <w:i/>
          <w:lang w:val="en-GB"/>
        </w:rPr>
        <w:t xml:space="preserve"> Story</w:t>
      </w:r>
      <w:r w:rsidRPr="001A13E2">
        <w:rPr>
          <w:lang w:val="en-GB"/>
        </w:rPr>
        <w:t xml:space="preserve"> </w:t>
      </w:r>
      <w:r>
        <w:rPr>
          <w:rFonts w:cs="Calibri"/>
          <w:lang w:val="en-GB"/>
        </w:rPr>
        <w:t xml:space="preserve">– </w:t>
      </w:r>
      <w:r>
        <w:rPr>
          <w:lang w:val="en-GB"/>
        </w:rPr>
        <w:t xml:space="preserve">The Movie </w:t>
      </w:r>
      <w:r w:rsidRPr="001A13E2">
        <w:rPr>
          <w:lang w:val="en-GB"/>
        </w:rPr>
        <w:t>Script</w:t>
      </w:r>
    </w:p>
    <w:p w:rsidR="00BF6F0F" w:rsidRPr="001A13E2" w:rsidRDefault="00BF6F0F" w:rsidP="001A13E2">
      <w:pPr>
        <w:rPr>
          <w:lang w:val="en-GB"/>
        </w:rPr>
      </w:pPr>
    </w:p>
    <w:p w:rsidR="00BF6F0F" w:rsidRPr="004D6175" w:rsidRDefault="00BF6F0F" w:rsidP="004D6175">
      <w:pPr>
        <w:pStyle w:val="ListParagraph"/>
        <w:numPr>
          <w:ilvl w:val="0"/>
          <w:numId w:val="1"/>
        </w:numPr>
        <w:rPr>
          <w:lang w:val="en-GB"/>
        </w:rPr>
      </w:pPr>
      <w:r w:rsidRPr="004D6175">
        <w:rPr>
          <w:lang w:val="en-GB"/>
        </w:rPr>
        <w:t>Watch this shot now.</w:t>
      </w:r>
    </w:p>
    <w:p w:rsidR="00BF6F0F" w:rsidRDefault="00BF6F0F" w:rsidP="003B3943">
      <w:pPr>
        <w:pStyle w:val="ListParagraph"/>
        <w:numPr>
          <w:ilvl w:val="0"/>
          <w:numId w:val="1"/>
        </w:numPr>
        <w:rPr>
          <w:lang w:val="en-GB"/>
        </w:rPr>
      </w:pPr>
      <w:r w:rsidRPr="003B3943">
        <w:rPr>
          <w:lang w:val="en-GB"/>
        </w:rPr>
        <w:t>Shoot, man. Go.</w:t>
      </w:r>
    </w:p>
    <w:p w:rsidR="00BF6F0F" w:rsidRDefault="00BF6F0F" w:rsidP="003B3943">
      <w:pPr>
        <w:pStyle w:val="ListParagraph"/>
        <w:numPr>
          <w:ilvl w:val="0"/>
          <w:numId w:val="1"/>
        </w:numPr>
        <w:rPr>
          <w:lang w:val="en-GB"/>
        </w:rPr>
      </w:pPr>
      <w:r w:rsidRPr="003B3943">
        <w:rPr>
          <w:lang w:val="en-GB"/>
        </w:rPr>
        <w:t>Yeah.</w:t>
      </w:r>
    </w:p>
    <w:p w:rsidR="00BF6F0F" w:rsidRDefault="00BF6F0F" w:rsidP="003B3943">
      <w:pPr>
        <w:pStyle w:val="ListParagraph"/>
        <w:numPr>
          <w:ilvl w:val="0"/>
          <w:numId w:val="1"/>
        </w:numPr>
        <w:rPr>
          <w:lang w:val="en-GB"/>
        </w:rPr>
      </w:pPr>
      <w:r w:rsidRPr="003B3943">
        <w:rPr>
          <w:lang w:val="en-GB"/>
        </w:rPr>
        <w:t>Hey, chickie.</w:t>
      </w:r>
    </w:p>
    <w:p w:rsidR="00BF6F0F" w:rsidRDefault="00BF6F0F" w:rsidP="003B3943">
      <w:pPr>
        <w:pStyle w:val="ListParagraph"/>
        <w:numPr>
          <w:ilvl w:val="0"/>
          <w:numId w:val="1"/>
        </w:numPr>
        <w:rPr>
          <w:lang w:val="en-GB"/>
        </w:rPr>
      </w:pPr>
      <w:r w:rsidRPr="003B3943">
        <w:rPr>
          <w:lang w:val="en-GB"/>
        </w:rPr>
        <w:t>Chick, chick, chick.</w:t>
      </w:r>
    </w:p>
    <w:p w:rsidR="00BF6F0F" w:rsidRDefault="00BF6F0F" w:rsidP="003B3943">
      <w:pPr>
        <w:pStyle w:val="ListParagraph"/>
        <w:numPr>
          <w:ilvl w:val="0"/>
          <w:numId w:val="1"/>
        </w:numPr>
        <w:rPr>
          <w:lang w:val="en-GB"/>
        </w:rPr>
      </w:pPr>
      <w:r w:rsidRPr="003B3943">
        <w:rPr>
          <w:lang w:val="en-GB"/>
        </w:rPr>
        <w:t>Watch it, Jet boy.</w:t>
      </w:r>
    </w:p>
    <w:p w:rsidR="00BF6F0F" w:rsidRDefault="00BF6F0F" w:rsidP="004B55F7">
      <w:pPr>
        <w:pStyle w:val="ListParagraph"/>
        <w:numPr>
          <w:ilvl w:val="0"/>
          <w:numId w:val="1"/>
        </w:numPr>
        <w:rPr>
          <w:lang w:val="en-GB"/>
        </w:rPr>
      </w:pPr>
      <w:r w:rsidRPr="003B3943">
        <w:rPr>
          <w:lang w:val="en-GB"/>
        </w:rPr>
        <w:t>Hey, Jet boy.</w:t>
      </w:r>
    </w:p>
    <w:p w:rsidR="00BF6F0F" w:rsidRDefault="00BF6F0F" w:rsidP="004B55F7">
      <w:pPr>
        <w:pStyle w:val="ListParagraph"/>
        <w:numPr>
          <w:ilvl w:val="0"/>
          <w:numId w:val="1"/>
        </w:numPr>
        <w:rPr>
          <w:lang w:val="en-GB"/>
        </w:rPr>
      </w:pPr>
      <w:r w:rsidRPr="004B55F7">
        <w:rPr>
          <w:lang w:val="en-GB"/>
        </w:rPr>
        <w:t>Beat it!</w:t>
      </w:r>
    </w:p>
    <w:p w:rsidR="00BF6F0F" w:rsidRDefault="00BF6F0F" w:rsidP="00EE5CBC">
      <w:pPr>
        <w:pStyle w:val="ListParagraph"/>
        <w:numPr>
          <w:ilvl w:val="0"/>
          <w:numId w:val="1"/>
        </w:numPr>
        <w:rPr>
          <w:lang w:val="en-GB"/>
        </w:rPr>
      </w:pPr>
      <w:r w:rsidRPr="004B55F7">
        <w:rPr>
          <w:lang w:val="en-GB"/>
        </w:rPr>
        <w:t>Jets, get out here.</w:t>
      </w:r>
    </w:p>
    <w:p w:rsidR="00BF6F0F" w:rsidRDefault="00BF6F0F" w:rsidP="00EE5CBC">
      <w:pPr>
        <w:pStyle w:val="ListParagraph"/>
        <w:numPr>
          <w:ilvl w:val="0"/>
          <w:numId w:val="1"/>
        </w:numPr>
        <w:rPr>
          <w:lang w:val="en-GB"/>
        </w:rPr>
      </w:pPr>
      <w:r w:rsidRPr="00EE5CBC">
        <w:rPr>
          <w:lang w:val="en-GB"/>
        </w:rPr>
        <w:t>Come on.</w:t>
      </w:r>
    </w:p>
    <w:p w:rsidR="00BF6F0F" w:rsidRDefault="00BF6F0F" w:rsidP="00EE5CBC">
      <w:pPr>
        <w:pStyle w:val="ListParagraph"/>
        <w:numPr>
          <w:ilvl w:val="0"/>
          <w:numId w:val="1"/>
        </w:numPr>
        <w:rPr>
          <w:lang w:val="en-GB"/>
        </w:rPr>
      </w:pPr>
      <w:r w:rsidRPr="00EE5CBC">
        <w:rPr>
          <w:lang w:val="en-GB"/>
        </w:rPr>
        <w:t>Beat it.</w:t>
      </w:r>
    </w:p>
    <w:p w:rsidR="00BF6F0F" w:rsidRDefault="00BF6F0F" w:rsidP="00EE5CBC">
      <w:pPr>
        <w:pStyle w:val="ListParagraph"/>
        <w:numPr>
          <w:ilvl w:val="0"/>
          <w:numId w:val="1"/>
        </w:numPr>
        <w:rPr>
          <w:lang w:val="en-GB"/>
        </w:rPr>
      </w:pPr>
      <w:r w:rsidRPr="00EE5CBC">
        <w:rPr>
          <w:lang w:val="en-GB"/>
        </w:rPr>
        <w:t>Okay, here we go.</w:t>
      </w:r>
    </w:p>
    <w:p w:rsidR="00BF6F0F" w:rsidRPr="00EE5CBC" w:rsidRDefault="00BF6F0F" w:rsidP="00EE5CBC">
      <w:pPr>
        <w:pStyle w:val="ListParagraph"/>
        <w:numPr>
          <w:ilvl w:val="0"/>
          <w:numId w:val="1"/>
        </w:numPr>
        <w:rPr>
          <w:lang w:val="en-GB"/>
        </w:rPr>
      </w:pPr>
      <w:r w:rsidRPr="00EE5CBC">
        <w:rPr>
          <w:lang w:val="en-GB"/>
        </w:rPr>
        <w:t>Jets! Hey, Jets!</w:t>
      </w:r>
    </w:p>
    <w:p w:rsidR="00BF6F0F" w:rsidRPr="004D6175" w:rsidRDefault="00BF6F0F" w:rsidP="004D6175">
      <w:pPr>
        <w:pStyle w:val="ListParagraph"/>
        <w:rPr>
          <w:lang w:val="en-GB"/>
        </w:rPr>
      </w:pPr>
    </w:p>
    <w:p w:rsidR="00BF6F0F" w:rsidRPr="004D6175" w:rsidRDefault="00BF6F0F" w:rsidP="004D6175">
      <w:pPr>
        <w:pStyle w:val="ListParagraph"/>
        <w:numPr>
          <w:ilvl w:val="0"/>
          <w:numId w:val="1"/>
        </w:numPr>
        <w:rPr>
          <w:lang w:val="en-GB"/>
        </w:rPr>
      </w:pPr>
      <w:r w:rsidRPr="004D6175">
        <w:rPr>
          <w:lang w:val="en-GB"/>
        </w:rPr>
        <w:t>Hey, Jets!</w:t>
      </w:r>
    </w:p>
    <w:p w:rsidR="00BF6F0F" w:rsidRPr="004D6175" w:rsidRDefault="00BF6F0F" w:rsidP="004D6175">
      <w:pPr>
        <w:pStyle w:val="ListParagraph"/>
        <w:rPr>
          <w:lang w:val="en-GB"/>
        </w:rPr>
      </w:pPr>
    </w:p>
    <w:p w:rsidR="00BF6F0F" w:rsidRPr="004D6175" w:rsidRDefault="00BF6F0F" w:rsidP="004D6175">
      <w:pPr>
        <w:pStyle w:val="ListParagraph"/>
        <w:numPr>
          <w:ilvl w:val="0"/>
          <w:numId w:val="1"/>
        </w:numPr>
        <w:rPr>
          <w:lang w:val="en-GB"/>
        </w:rPr>
      </w:pPr>
      <w:r w:rsidRPr="004D6175">
        <w:rPr>
          <w:lang w:val="en-GB"/>
        </w:rPr>
        <w:t>Jets, come on!</w:t>
      </w:r>
    </w:p>
    <w:p w:rsidR="00BF6F0F" w:rsidRPr="004D6175" w:rsidRDefault="00BF6F0F" w:rsidP="004D6175">
      <w:pPr>
        <w:pStyle w:val="ListParagraph"/>
        <w:rPr>
          <w:lang w:val="en-GB"/>
        </w:rPr>
      </w:pPr>
    </w:p>
    <w:p w:rsidR="00BF6F0F" w:rsidRPr="004D6175" w:rsidRDefault="00BF6F0F" w:rsidP="004D6175">
      <w:pPr>
        <w:pStyle w:val="ListParagraph"/>
        <w:numPr>
          <w:ilvl w:val="0"/>
          <w:numId w:val="1"/>
        </w:numPr>
        <w:rPr>
          <w:lang w:val="en-GB"/>
        </w:rPr>
      </w:pPr>
      <w:r w:rsidRPr="004D6175">
        <w:rPr>
          <w:lang w:val="en-GB"/>
        </w:rPr>
        <w:t>Jets, come on.</w:t>
      </w:r>
    </w:p>
    <w:p w:rsidR="00BF6F0F" w:rsidRPr="004D6175" w:rsidRDefault="00BF6F0F" w:rsidP="004D6175">
      <w:pPr>
        <w:pStyle w:val="ListParagraph"/>
        <w:rPr>
          <w:lang w:val="en-GB"/>
        </w:rPr>
      </w:pPr>
    </w:p>
    <w:p w:rsidR="00BF6F0F" w:rsidRDefault="00BF6F0F" w:rsidP="001A13E2">
      <w:pPr>
        <w:pStyle w:val="ListParagraph"/>
        <w:numPr>
          <w:ilvl w:val="0"/>
          <w:numId w:val="1"/>
        </w:numPr>
        <w:rPr>
          <w:lang w:val="en-GB"/>
        </w:rPr>
      </w:pPr>
      <w:r w:rsidRPr="004D6175">
        <w:rPr>
          <w:lang w:val="en-GB"/>
        </w:rPr>
        <w:t>Come on, boys, huh?</w:t>
      </w:r>
    </w:p>
    <w:p w:rsidR="00BF6F0F" w:rsidRPr="004D6175" w:rsidRDefault="00BF6F0F" w:rsidP="004D6175">
      <w:pPr>
        <w:pStyle w:val="ListParagraph"/>
        <w:rPr>
          <w:lang w:val="en-GB"/>
        </w:rPr>
      </w:pPr>
    </w:p>
    <w:p w:rsidR="00BF6F0F" w:rsidRPr="004D6175" w:rsidRDefault="00BF6F0F" w:rsidP="001A13E2">
      <w:pPr>
        <w:pStyle w:val="ListParagraph"/>
        <w:numPr>
          <w:ilvl w:val="0"/>
          <w:numId w:val="1"/>
        </w:numPr>
        <w:rPr>
          <w:lang w:val="en-GB"/>
        </w:rPr>
      </w:pPr>
      <w:r w:rsidRPr="004D6175">
        <w:rPr>
          <w:lang w:val="en-GB"/>
        </w:rPr>
        <w:t>Hey, come on, huh?</w:t>
      </w:r>
    </w:p>
    <w:p w:rsidR="00BF6F0F" w:rsidRPr="004D6175" w:rsidRDefault="00BF6F0F" w:rsidP="004D6175">
      <w:pPr>
        <w:pStyle w:val="ListParagraph"/>
        <w:rPr>
          <w:lang w:val="en-GB"/>
        </w:rPr>
      </w:pPr>
    </w:p>
    <w:p w:rsidR="00BF6F0F" w:rsidRPr="004D6175" w:rsidRDefault="00BF6F0F" w:rsidP="004D6175">
      <w:pPr>
        <w:pStyle w:val="ListParagraph"/>
        <w:numPr>
          <w:ilvl w:val="0"/>
          <w:numId w:val="1"/>
        </w:numPr>
        <w:rPr>
          <w:lang w:val="en-GB"/>
        </w:rPr>
      </w:pPr>
      <w:r w:rsidRPr="004D6175">
        <w:rPr>
          <w:lang w:val="en-GB"/>
        </w:rPr>
        <w:t>Break it up, you punks.</w:t>
      </w:r>
    </w:p>
    <w:p w:rsidR="00BF6F0F" w:rsidRPr="004D6175" w:rsidRDefault="00BF6F0F" w:rsidP="004D6175">
      <w:pPr>
        <w:pStyle w:val="ListParagraph"/>
        <w:rPr>
          <w:lang w:val="en-GB"/>
        </w:rPr>
      </w:pPr>
    </w:p>
    <w:p w:rsidR="00BF6F0F" w:rsidRPr="004D6175" w:rsidRDefault="00BF6F0F" w:rsidP="001A13E2">
      <w:pPr>
        <w:pStyle w:val="ListParagraph"/>
        <w:numPr>
          <w:ilvl w:val="0"/>
          <w:numId w:val="1"/>
        </w:numPr>
        <w:rPr>
          <w:lang w:val="en-GB"/>
        </w:rPr>
      </w:pPr>
      <w:r w:rsidRPr="004D6175">
        <w:rPr>
          <w:lang w:val="en-GB"/>
        </w:rPr>
        <w:t>Cut it out. Come on,</w:t>
      </w:r>
      <w:r>
        <w:rPr>
          <w:lang w:val="en-GB"/>
        </w:rPr>
        <w:t xml:space="preserve"> </w:t>
      </w:r>
      <w:r w:rsidRPr="004D6175">
        <w:rPr>
          <w:lang w:val="en-GB"/>
        </w:rPr>
        <w:t>let's break it up, l said.</w:t>
      </w:r>
    </w:p>
    <w:p w:rsidR="00BF6F0F" w:rsidRPr="004D6175" w:rsidRDefault="00BF6F0F" w:rsidP="004D6175">
      <w:pPr>
        <w:pStyle w:val="ListParagraph"/>
        <w:rPr>
          <w:lang w:val="en-GB"/>
        </w:rPr>
      </w:pPr>
    </w:p>
    <w:p w:rsidR="00BF6F0F" w:rsidRPr="004D6175" w:rsidRDefault="00BF6F0F" w:rsidP="004D6175">
      <w:pPr>
        <w:pStyle w:val="ListParagraph"/>
        <w:numPr>
          <w:ilvl w:val="0"/>
          <w:numId w:val="1"/>
        </w:numPr>
        <w:rPr>
          <w:lang w:val="en-GB"/>
        </w:rPr>
      </w:pPr>
      <w:r w:rsidRPr="004D6175">
        <w:rPr>
          <w:lang w:val="en-GB"/>
        </w:rPr>
        <w:t>Come on. Break it up.</w:t>
      </w:r>
    </w:p>
    <w:p w:rsidR="00BF6F0F" w:rsidRPr="003B3943" w:rsidRDefault="00BF6F0F" w:rsidP="003B3943">
      <w:pPr>
        <w:pStyle w:val="ListParagraph"/>
        <w:rPr>
          <w:lang w:val="en-GB"/>
        </w:rPr>
      </w:pPr>
    </w:p>
    <w:p w:rsidR="00BF6F0F" w:rsidRPr="003B3943" w:rsidRDefault="00BF6F0F" w:rsidP="003B3943">
      <w:pPr>
        <w:pStyle w:val="ListParagraph"/>
        <w:numPr>
          <w:ilvl w:val="0"/>
          <w:numId w:val="1"/>
        </w:numPr>
        <w:rPr>
          <w:lang w:val="en-GB"/>
        </w:rPr>
      </w:pPr>
      <w:r w:rsidRPr="003B3943">
        <w:rPr>
          <w:lang w:val="en-GB"/>
        </w:rPr>
        <w:t>How many times have l told you punks to cut this stuff out?</w:t>
      </w:r>
    </w:p>
    <w:p w:rsidR="00BF6F0F" w:rsidRPr="003B3943" w:rsidRDefault="00BF6F0F" w:rsidP="003B3943">
      <w:pPr>
        <w:pStyle w:val="ListParagraph"/>
        <w:rPr>
          <w:lang w:val="en-GB"/>
        </w:rPr>
      </w:pPr>
    </w:p>
    <w:p w:rsidR="00BF6F0F" w:rsidRPr="003B3943" w:rsidRDefault="00BF6F0F" w:rsidP="001A13E2">
      <w:pPr>
        <w:pStyle w:val="ListParagraph"/>
        <w:numPr>
          <w:ilvl w:val="0"/>
          <w:numId w:val="1"/>
        </w:numPr>
        <w:rPr>
          <w:lang w:val="en-GB"/>
        </w:rPr>
      </w:pPr>
      <w:r w:rsidRPr="003B3943">
        <w:rPr>
          <w:lang w:val="en-GB"/>
        </w:rPr>
        <w:t>Why, if it ain't</w:t>
      </w:r>
      <w:r>
        <w:rPr>
          <w:lang w:val="en-GB"/>
        </w:rPr>
        <w:t xml:space="preserve"> </w:t>
      </w:r>
      <w:r w:rsidRPr="003B3943">
        <w:rPr>
          <w:lang w:val="en-GB"/>
        </w:rPr>
        <w:t>Lieutenant Schrank.</w:t>
      </w:r>
    </w:p>
    <w:p w:rsidR="00BF6F0F" w:rsidRDefault="00BF6F0F" w:rsidP="003B3943">
      <w:pPr>
        <w:ind w:firstLine="360"/>
        <w:rPr>
          <w:lang w:val="en-GB"/>
        </w:rPr>
      </w:pPr>
      <w:r w:rsidRPr="001A13E2">
        <w:rPr>
          <w:lang w:val="en-GB"/>
        </w:rPr>
        <w:t xml:space="preserve">- </w:t>
      </w:r>
      <w:r>
        <w:rPr>
          <w:lang w:val="en-GB"/>
        </w:rPr>
        <w:t xml:space="preserve">    </w:t>
      </w:r>
      <w:r w:rsidRPr="001A13E2">
        <w:rPr>
          <w:lang w:val="en-GB"/>
        </w:rPr>
        <w:t>Top o' the day, Lieutenant Schrank.</w:t>
      </w:r>
    </w:p>
    <w:p w:rsidR="00BF6F0F" w:rsidRDefault="00BF6F0F" w:rsidP="003B3943">
      <w:pPr>
        <w:ind w:firstLine="360"/>
        <w:rPr>
          <w:lang w:val="en-GB"/>
        </w:rPr>
      </w:pPr>
      <w:r w:rsidRPr="001A13E2">
        <w:rPr>
          <w:lang w:val="en-GB"/>
        </w:rPr>
        <w:t xml:space="preserve">- </w:t>
      </w:r>
      <w:r>
        <w:rPr>
          <w:lang w:val="en-GB"/>
        </w:rPr>
        <w:t xml:space="preserve">    And Officer Krupke.</w:t>
      </w:r>
    </w:p>
    <w:p w:rsidR="00BF6F0F" w:rsidRPr="001A13E2" w:rsidRDefault="00BF6F0F" w:rsidP="003B3943">
      <w:pPr>
        <w:ind w:firstLine="360"/>
        <w:rPr>
          <w:lang w:val="en-GB"/>
        </w:rPr>
      </w:pPr>
      <w:r>
        <w:rPr>
          <w:lang w:val="en-GB"/>
        </w:rPr>
        <w:t xml:space="preserve">-    Top o' the day, </w:t>
      </w:r>
      <w:r w:rsidRPr="001A13E2">
        <w:rPr>
          <w:lang w:val="en-GB"/>
        </w:rPr>
        <w:t>Officer Krupke.</w:t>
      </w:r>
    </w:p>
    <w:p w:rsidR="00BF6F0F" w:rsidRPr="001A13E2" w:rsidRDefault="00BF6F0F" w:rsidP="004D30A9">
      <w:pPr>
        <w:rPr>
          <w:lang w:val="en-GB"/>
        </w:rPr>
      </w:pPr>
      <w:r w:rsidRPr="001A13E2">
        <w:rPr>
          <w:lang w:val="en-GB"/>
        </w:rPr>
        <w:t>- l'll give you the top o' the head.</w:t>
      </w:r>
    </w:p>
    <w:p w:rsidR="00BF6F0F" w:rsidRDefault="00BF6F0F" w:rsidP="001A13E2">
      <w:pPr>
        <w:rPr>
          <w:lang w:val="en-GB"/>
        </w:rPr>
      </w:pPr>
      <w:r>
        <w:rPr>
          <w:lang w:val="en-GB"/>
        </w:rPr>
        <w:t xml:space="preserve">  </w:t>
      </w:r>
      <w:r w:rsidRPr="001A13E2">
        <w:rPr>
          <w:lang w:val="en-GB"/>
        </w:rPr>
        <w:t>- Hey, you, get down.</w:t>
      </w:r>
    </w:p>
    <w:p w:rsidR="00BF6F0F" w:rsidRDefault="00BF6F0F" w:rsidP="001A13E2">
      <w:pPr>
        <w:rPr>
          <w:lang w:val="en-GB"/>
        </w:rPr>
      </w:pPr>
      <w:r>
        <w:rPr>
          <w:lang w:val="en-GB"/>
        </w:rPr>
        <w:t xml:space="preserve"> - </w:t>
      </w:r>
      <w:r w:rsidRPr="001A13E2">
        <w:rPr>
          <w:lang w:val="en-GB"/>
        </w:rPr>
        <w:t>But we're havin' such fun.</w:t>
      </w:r>
    </w:p>
    <w:p w:rsidR="00BF6F0F" w:rsidRPr="001A13E2" w:rsidRDefault="00BF6F0F" w:rsidP="004B55F7">
      <w:pPr>
        <w:rPr>
          <w:lang w:val="en-GB"/>
        </w:rPr>
      </w:pPr>
      <w:r>
        <w:rPr>
          <w:lang w:val="en-GB"/>
        </w:rPr>
        <w:t xml:space="preserve"> </w:t>
      </w:r>
      <w:r w:rsidRPr="001A13E2">
        <w:rPr>
          <w:lang w:val="en-GB"/>
        </w:rPr>
        <w:t>- We enjoy the playground.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See, it keeps us deprived children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off of the foul city streets.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Shut up.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- Born like we was on the hot pavements.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You wanna get your skull broke?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Baby John, come here.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All right.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Now, which one of</w:t>
      </w:r>
      <w:r>
        <w:rPr>
          <w:lang w:val="en-GB"/>
        </w:rPr>
        <w:t xml:space="preserve"> </w:t>
      </w:r>
      <w:r w:rsidRPr="001A13E2">
        <w:rPr>
          <w:lang w:val="en-GB"/>
        </w:rPr>
        <w:t>these Puerto Ricans bloodied you?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Well, sir--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Which one?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Excuse me, sir.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As a matter of fact,</w:t>
      </w:r>
      <w:r>
        <w:rPr>
          <w:lang w:val="en-GB"/>
        </w:rPr>
        <w:t xml:space="preserve"> </w:t>
      </w:r>
      <w:r w:rsidRPr="001A13E2">
        <w:rPr>
          <w:lang w:val="en-GB"/>
        </w:rPr>
        <w:t>we suspicion...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that the job was done by a cop.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Two cops.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At the very least.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lmpossible.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ln </w:t>
      </w:r>
      <w:smartTag w:uri="urn:schemas-microsoft-com:office:smarttags" w:element="City">
        <w:r w:rsidRPr="001A13E2">
          <w:rPr>
            <w:lang w:val="en-GB"/>
          </w:rPr>
          <w:t>America</w:t>
        </w:r>
      </w:smartTag>
      <w:r w:rsidRPr="001A13E2">
        <w:rPr>
          <w:lang w:val="en-GB"/>
        </w:rPr>
        <w:t>,</w:t>
      </w:r>
      <w:r>
        <w:rPr>
          <w:lang w:val="en-GB"/>
        </w:rPr>
        <w:t xml:space="preserve"> </w:t>
      </w:r>
      <w:r w:rsidRPr="001A13E2">
        <w:rPr>
          <w:lang w:val="en-GB"/>
        </w:rPr>
        <w:t>nothing is impossible.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All right, wise guys.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 listen to me...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all of ya.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 hoodlums</w:t>
      </w:r>
      <w:r>
        <w:rPr>
          <w:lang w:val="en-GB"/>
        </w:rPr>
        <w:t xml:space="preserve"> </w:t>
      </w:r>
      <w:r w:rsidRPr="001A13E2">
        <w:rPr>
          <w:lang w:val="en-GB"/>
        </w:rPr>
        <w:t>don't own these streets...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l've had all the roughhouse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l'm gonna put up with around here.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 wanna kill each other?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Kill each other.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But you ain't gonna do it</w:t>
      </w:r>
      <w:r>
        <w:rPr>
          <w:lang w:val="en-GB"/>
        </w:rPr>
        <w:t xml:space="preserve"> </w:t>
      </w:r>
      <w:r w:rsidRPr="001A13E2">
        <w:rPr>
          <w:lang w:val="en-GB"/>
        </w:rPr>
        <w:t>on my beat.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Are there any questions?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Yes, sir.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Would you mind</w:t>
      </w:r>
      <w:r>
        <w:rPr>
          <w:lang w:val="en-GB"/>
        </w:rPr>
        <w:t xml:space="preserve"> </w:t>
      </w:r>
      <w:r w:rsidRPr="001A13E2">
        <w:rPr>
          <w:lang w:val="en-GB"/>
        </w:rPr>
        <w:t>translating that into Spanish?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Get your friends</w:t>
      </w:r>
      <w:r>
        <w:rPr>
          <w:lang w:val="en-GB"/>
        </w:rPr>
        <w:t xml:space="preserve"> </w:t>
      </w:r>
      <w:r w:rsidRPr="001A13E2">
        <w:rPr>
          <w:lang w:val="en-GB"/>
        </w:rPr>
        <w:t>out of here, Bernardo...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stay out.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Please.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Okay, Sharks.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Boy, o</w:t>
      </w:r>
      <w:r>
        <w:rPr>
          <w:lang w:val="en-GB"/>
        </w:rPr>
        <w:t>h, boy, as if this neighbourhood wasn't crummy enough.</w:t>
      </w:r>
    </w:p>
    <w:p w:rsidR="00BF6F0F" w:rsidRDefault="00BF6F0F" w:rsidP="001A13E2">
      <w:pPr>
        <w:rPr>
          <w:lang w:val="en-GB"/>
        </w:rPr>
      </w:pPr>
      <w:r>
        <w:rPr>
          <w:lang w:val="en-GB"/>
        </w:rPr>
        <w:t>Now, look, fellas.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>Fellas?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Look, let's be reasonable.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lf l don't get a little </w:t>
      </w:r>
      <w:r w:rsidRPr="001A13E2">
        <w:rPr>
          <w:lang w:val="en-GB"/>
        </w:rPr>
        <w:t>law and order around here...</w:t>
      </w:r>
    </w:p>
    <w:p w:rsidR="00BF6F0F" w:rsidRDefault="00BF6F0F" w:rsidP="001A13E2">
      <w:pPr>
        <w:rPr>
          <w:lang w:val="en-GB"/>
        </w:rPr>
      </w:pPr>
      <w:r>
        <w:rPr>
          <w:lang w:val="en-GB"/>
        </w:rPr>
        <w:t xml:space="preserve">l get busted down </w:t>
      </w:r>
      <w:r w:rsidRPr="001A13E2">
        <w:rPr>
          <w:lang w:val="en-GB"/>
        </w:rPr>
        <w:t>to a traffic corner...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your friend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don't like traffic corners.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So that means you're gonna start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makin' nice with the P.R.s from now on.</w:t>
      </w:r>
      <w:r>
        <w:rPr>
          <w:lang w:val="en-GB"/>
        </w:rPr>
        <w:t xml:space="preserve">                               P.R.s = Puerto Ricans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said nice, get it?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'Cause if you don't...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and l catch any of you doin'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any more brawlin' in my territory...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l'm gonna personally beat the living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crud out of every one of you...</w:t>
      </w:r>
      <w:r>
        <w:rPr>
          <w:lang w:val="en-GB"/>
        </w:rPr>
        <w:t xml:space="preserve">                          crud = filth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and see that you go to the can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rot there.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Say good-bye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to the nice boys, Krupke.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Good-bye, boys.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Jail? Gee.</w:t>
      </w:r>
    </w:p>
    <w:p w:rsidR="00BF6F0F" w:rsidRPr="00142F1F" w:rsidRDefault="00BF6F0F" w:rsidP="00142F1F">
      <w:pPr>
        <w:rPr>
          <w:sz w:val="16"/>
          <w:szCs w:val="16"/>
          <w:lang w:val="en-GB"/>
        </w:rPr>
      </w:pPr>
      <w:r w:rsidRPr="001A13E2">
        <w:rPr>
          <w:lang w:val="en-GB"/>
        </w:rPr>
        <w:t>- You hoodlums don't own the streets.</w:t>
      </w:r>
      <w:r>
        <w:rPr>
          <w:lang w:val="en-GB"/>
        </w:rPr>
        <w:t xml:space="preserve">      </w:t>
      </w:r>
      <w:r w:rsidRPr="008D6C88">
        <w:rPr>
          <w:b/>
          <w:sz w:val="16"/>
          <w:szCs w:val="16"/>
          <w:lang w:val="en-GB"/>
        </w:rPr>
        <w:t>Hoodlum</w:t>
      </w:r>
      <w:r w:rsidRPr="00142F1F">
        <w:rPr>
          <w:sz w:val="16"/>
          <w:szCs w:val="16"/>
          <w:lang w:val="en-GB"/>
        </w:rPr>
        <w:t>: Gangster; thug; a tough, often aggressive or violent youth.</w:t>
      </w:r>
    </w:p>
    <w:p w:rsidR="00BF6F0F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Go play in the park.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Keep off of the grass.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Get out of the house.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Keep off the block.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Keep off the world.</w:t>
      </w:r>
    </w:p>
    <w:p w:rsidR="00BF6F0F" w:rsidRPr="008D6C88" w:rsidRDefault="00BF6F0F" w:rsidP="001A13E2">
      <w:pPr>
        <w:rPr>
          <w:i/>
          <w:lang w:val="en-GB"/>
        </w:rPr>
      </w:pPr>
      <w:r w:rsidRPr="008D6C88">
        <w:rPr>
          <w:i/>
          <w:lang w:val="en-GB"/>
        </w:rPr>
        <w:t>A gang that don't own the street is nothin'.</w:t>
      </w:r>
    </w:p>
    <w:p w:rsidR="00BF6F0F" w:rsidRDefault="00BF6F0F" w:rsidP="001A13E2">
      <w:pPr>
        <w:rPr>
          <w:lang w:val="en-GB"/>
        </w:rPr>
      </w:pPr>
      <w:r>
        <w:rPr>
          <w:lang w:val="en-GB"/>
        </w:rPr>
        <w:t>- That's it.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We do own it!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Jets, round out.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Not you, </w:t>
      </w:r>
      <w:r w:rsidRPr="008D6C88">
        <w:rPr>
          <w:i/>
          <w:lang w:val="en-GB"/>
        </w:rPr>
        <w:t>Anybodys</w:t>
      </w:r>
      <w:r w:rsidRPr="001A13E2">
        <w:rPr>
          <w:lang w:val="en-GB"/>
        </w:rPr>
        <w:t>.</w:t>
      </w:r>
    </w:p>
    <w:p w:rsidR="00BF6F0F" w:rsidRDefault="00BF6F0F" w:rsidP="001A13E2">
      <w:pPr>
        <w:rPr>
          <w:lang w:val="en-GB"/>
        </w:rPr>
      </w:pPr>
      <w:r>
        <w:rPr>
          <w:lang w:val="en-GB"/>
        </w:rPr>
        <w:t>Beat it.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Riff, you gotta </w:t>
      </w:r>
      <w:r w:rsidRPr="001A13E2">
        <w:rPr>
          <w:lang w:val="en-GB"/>
        </w:rPr>
        <w:t>let me in the gang.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Didn't you just see me?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was smash.</w:t>
      </w:r>
    </w:p>
    <w:p w:rsidR="00BF6F0F" w:rsidRPr="001A13E2" w:rsidRDefault="00BF6F0F" w:rsidP="001A13E2">
      <w:pPr>
        <w:rPr>
          <w:lang w:val="en-GB"/>
        </w:rPr>
      </w:pPr>
      <w:r w:rsidRPr="008D6C88">
        <w:rPr>
          <w:i/>
          <w:lang w:val="en-GB"/>
        </w:rPr>
        <w:t>l'm a killer</w:t>
      </w:r>
      <w:r>
        <w:rPr>
          <w:lang w:val="en-GB"/>
        </w:rPr>
        <w:t xml:space="preserve">. </w:t>
      </w:r>
      <w:r w:rsidRPr="001A13E2">
        <w:rPr>
          <w:lang w:val="en-GB"/>
        </w:rPr>
        <w:t>l wanna fight.</w:t>
      </w:r>
    </w:p>
    <w:p w:rsidR="00BF6F0F" w:rsidRDefault="00BF6F0F" w:rsidP="001A13E2">
      <w:pPr>
        <w:rPr>
          <w:lang w:val="en-GB"/>
        </w:rPr>
      </w:pPr>
      <w:r w:rsidRPr="008D6C88">
        <w:rPr>
          <w:i/>
          <w:lang w:val="en-GB"/>
        </w:rPr>
        <w:t>How else is she gonna get a guy to touch her</w:t>
      </w:r>
      <w:r>
        <w:rPr>
          <w:lang w:val="en-GB"/>
        </w:rPr>
        <w:t>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You dirty rat!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The road, little girl, the road.</w:t>
      </w:r>
    </w:p>
    <w:p w:rsidR="00BF6F0F" w:rsidRDefault="00BF6F0F" w:rsidP="001A13E2">
      <w:pPr>
        <w:rPr>
          <w:lang w:val="en-GB"/>
        </w:rPr>
      </w:pPr>
      <w:r>
        <w:rPr>
          <w:lang w:val="en-GB"/>
        </w:rPr>
        <w:t>Beat it.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Okay, come on.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Now listen.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 fought hard for this tur</w:t>
      </w:r>
      <w:r>
        <w:rPr>
          <w:lang w:val="en-GB"/>
        </w:rPr>
        <w:t xml:space="preserve">f, </w:t>
      </w:r>
      <w:r w:rsidRPr="001A13E2">
        <w:rPr>
          <w:lang w:val="en-GB"/>
        </w:rPr>
        <w:t>and we ain't just gonna give it up.</w:t>
      </w:r>
    </w:p>
    <w:p w:rsidR="00BF6F0F" w:rsidRPr="001A13E2" w:rsidRDefault="00BF6F0F" w:rsidP="001A13E2">
      <w:pPr>
        <w:rPr>
          <w:lang w:val="en-GB"/>
        </w:rPr>
      </w:pPr>
      <w:r w:rsidRPr="008D6C88">
        <w:rPr>
          <w:i/>
          <w:lang w:val="en-GB"/>
        </w:rPr>
        <w:t>The Emeralds claimed it</w:t>
      </w:r>
      <w:r>
        <w:rPr>
          <w:lang w:val="en-GB"/>
        </w:rPr>
        <w:t xml:space="preserve">, </w:t>
      </w:r>
      <w:r w:rsidRPr="001A13E2">
        <w:rPr>
          <w:lang w:val="en-GB"/>
        </w:rPr>
        <w:t>and we shut 'em out.</w:t>
      </w:r>
    </w:p>
    <w:p w:rsidR="00BF6F0F" w:rsidRPr="001A13E2" w:rsidRDefault="00BF6F0F" w:rsidP="001A13E2">
      <w:pPr>
        <w:rPr>
          <w:lang w:val="en-GB"/>
        </w:rPr>
      </w:pPr>
      <w:r w:rsidRPr="008D6C88">
        <w:rPr>
          <w:i/>
          <w:lang w:val="en-GB"/>
        </w:rPr>
        <w:t>The Hawks tried to take it away</w:t>
      </w:r>
      <w:r>
        <w:rPr>
          <w:lang w:val="en-GB"/>
        </w:rPr>
        <w:t xml:space="preserve">, </w:t>
      </w:r>
      <w:r w:rsidRPr="001A13E2">
        <w:rPr>
          <w:lang w:val="en-GB"/>
        </w:rPr>
        <w:t>and we knocked 'em down the cellar.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- Yeah, but </w:t>
      </w:r>
      <w:r w:rsidRPr="008D6C88">
        <w:rPr>
          <w:i/>
          <w:lang w:val="en-GB"/>
        </w:rPr>
        <w:t>these P.R.s are different</w:t>
      </w:r>
      <w:r w:rsidRPr="001A13E2"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- </w:t>
      </w:r>
      <w:r w:rsidRPr="008D6C88">
        <w:rPr>
          <w:i/>
          <w:lang w:val="en-GB"/>
        </w:rPr>
        <w:t>They multiply</w:t>
      </w:r>
      <w:r w:rsidRPr="001A13E2">
        <w:rPr>
          <w:lang w:val="en-GB"/>
        </w:rPr>
        <w:t>.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 xml:space="preserve">- </w:t>
      </w:r>
      <w:r w:rsidRPr="008D6C88">
        <w:rPr>
          <w:i/>
          <w:lang w:val="en-GB"/>
        </w:rPr>
        <w:t>They keep comin'</w:t>
      </w:r>
      <w:r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- </w:t>
      </w:r>
      <w:r w:rsidRPr="008D6C88">
        <w:rPr>
          <w:i/>
          <w:lang w:val="en-GB"/>
        </w:rPr>
        <w:t>Like cockroaches</w:t>
      </w:r>
      <w:r w:rsidRPr="001A13E2"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- </w:t>
      </w:r>
      <w:r w:rsidRPr="008D6C88">
        <w:rPr>
          <w:b/>
          <w:lang w:val="en-GB"/>
        </w:rPr>
        <w:t>They're eatin' all the food</w:t>
      </w:r>
      <w:r w:rsidRPr="001A13E2"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- </w:t>
      </w:r>
      <w:r w:rsidRPr="008D6C88">
        <w:rPr>
          <w:b/>
          <w:lang w:val="en-GB"/>
        </w:rPr>
        <w:t>They're breathin' all the air</w:t>
      </w:r>
      <w:r w:rsidRPr="001A13E2">
        <w:rPr>
          <w:lang w:val="en-GB"/>
        </w:rPr>
        <w:t>.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Help! l'm drowning in ta</w:t>
      </w:r>
      <w:r>
        <w:rPr>
          <w:lang w:val="en-GB"/>
        </w:rPr>
        <w:t>male.  Tamale= Latin American “crepe”.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You heard what </w:t>
      </w:r>
      <w:r w:rsidRPr="001A13E2">
        <w:rPr>
          <w:lang w:val="en-GB"/>
        </w:rPr>
        <w:t>Lieutenant Schrank said.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We gotta make nice </w:t>
      </w:r>
      <w:r w:rsidRPr="001A13E2">
        <w:rPr>
          <w:lang w:val="en-GB"/>
        </w:rPr>
        <w:t>with them Puerto Ricans, or else.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Are we gonna let 'em move in </w:t>
      </w:r>
      <w:r w:rsidRPr="001A13E2">
        <w:rPr>
          <w:lang w:val="en-GB"/>
        </w:rPr>
        <w:t>and take it all away from us, or else?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You're damn right no.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What are we gonna do, </w:t>
      </w:r>
      <w:r w:rsidRPr="001A13E2">
        <w:rPr>
          <w:lang w:val="en-GB"/>
        </w:rPr>
        <w:t>huh, buddy boys?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l'll tell you what we're gonna do.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We're gonna speed fast.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We're gonna move like lightnin'...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we're gonna clean</w:t>
      </w:r>
      <w:r>
        <w:rPr>
          <w:lang w:val="en-GB"/>
        </w:rPr>
        <w:t xml:space="preserve"> </w:t>
      </w:r>
      <w:r w:rsidRPr="001A13E2">
        <w:rPr>
          <w:lang w:val="en-GB"/>
        </w:rPr>
        <w:t>them Sharks up once and for all...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so </w:t>
      </w:r>
      <w:r>
        <w:rPr>
          <w:lang w:val="en-GB"/>
        </w:rPr>
        <w:t xml:space="preserve">they ain't never gonna set foot </w:t>
      </w:r>
      <w:r w:rsidRPr="001A13E2">
        <w:rPr>
          <w:lang w:val="en-GB"/>
        </w:rPr>
        <w:t>on our turf again.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And we're gonna do it </w:t>
      </w:r>
      <w:r w:rsidRPr="001A13E2">
        <w:rPr>
          <w:lang w:val="en-GB"/>
        </w:rPr>
        <w:t>in one all-out fight.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A rumble!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Now, cool, Action boy.</w:t>
      </w:r>
    </w:p>
    <w:p w:rsidR="00BF6F0F" w:rsidRPr="001A13E2" w:rsidRDefault="00BF6F0F" w:rsidP="001A13E2">
      <w:pPr>
        <w:rPr>
          <w:lang w:val="en-GB"/>
        </w:rPr>
      </w:pPr>
      <w:r w:rsidRPr="00055AF6">
        <w:rPr>
          <w:i/>
          <w:lang w:val="en-GB"/>
        </w:rPr>
        <w:t>The Sharks want a piece of this world too</w:t>
      </w:r>
      <w:r w:rsidRPr="001A13E2"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They're real down boys.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They might ask for blades, </w:t>
      </w:r>
      <w:r w:rsidRPr="001A13E2">
        <w:rPr>
          <w:lang w:val="en-GB"/>
        </w:rPr>
        <w:t>zip guns.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Zip guns? Well, gee.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l ain't finalizin' and sayin' </w:t>
      </w:r>
      <w:r w:rsidRPr="001A13E2">
        <w:rPr>
          <w:lang w:val="en-GB"/>
        </w:rPr>
        <w:t>they will, Baby John.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l'm just sayin' that they might.</w:t>
      </w:r>
    </w:p>
    <w:p w:rsidR="00BF6F0F" w:rsidRDefault="00BF6F0F" w:rsidP="001A13E2">
      <w:pPr>
        <w:rPr>
          <w:lang w:val="en-GB"/>
        </w:rPr>
      </w:pPr>
      <w:r>
        <w:rPr>
          <w:lang w:val="en-GB"/>
        </w:rPr>
        <w:t>And we gotta be prepared.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Now, what's your mood, Jets?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say go, go!</w:t>
      </w:r>
    </w:p>
    <w:p w:rsidR="00BF6F0F" w:rsidRDefault="00BF6F0F" w:rsidP="001A13E2">
      <w:pPr>
        <w:rPr>
          <w:lang w:val="en-GB"/>
        </w:rPr>
      </w:pPr>
      <w:r>
        <w:rPr>
          <w:lang w:val="en-GB"/>
        </w:rPr>
        <w:t xml:space="preserve">- </w:t>
      </w:r>
      <w:r w:rsidRPr="00790CA6">
        <w:rPr>
          <w:i/>
          <w:lang w:val="en-GB"/>
        </w:rPr>
        <w:t>l say mix</w:t>
      </w:r>
      <w:r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 say sock 'em.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Tear 'em.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Yeah.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But if they say blades or guns?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- </w:t>
      </w:r>
      <w:r w:rsidRPr="00055AF6">
        <w:rPr>
          <w:i/>
          <w:lang w:val="en-GB"/>
        </w:rPr>
        <w:t>l say let's forget the whole thing</w:t>
      </w:r>
      <w:r w:rsidRPr="001A13E2"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What?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What do you say, Riff?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l say this </w:t>
      </w:r>
      <w:r w:rsidRPr="00790CA6">
        <w:rPr>
          <w:b/>
          <w:lang w:val="en-GB"/>
        </w:rPr>
        <w:t>turf</w:t>
      </w:r>
      <w:r w:rsidRPr="001A13E2">
        <w:rPr>
          <w:lang w:val="en-GB"/>
        </w:rPr>
        <w:t xml:space="preserve"> is small...but it's all we got, huh?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l w</w:t>
      </w:r>
      <w:r>
        <w:rPr>
          <w:lang w:val="en-GB"/>
        </w:rPr>
        <w:t xml:space="preserve">ant to hold it like </w:t>
      </w:r>
      <w:r w:rsidRPr="001A13E2">
        <w:rPr>
          <w:lang w:val="en-GB"/>
        </w:rPr>
        <w:t xml:space="preserve">we always held it-- </w:t>
      </w:r>
      <w:r w:rsidRPr="00790CA6">
        <w:rPr>
          <w:i/>
          <w:lang w:val="en-GB"/>
        </w:rPr>
        <w:t>with skin</w:t>
      </w:r>
      <w:r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But if they say blades, </w:t>
      </w:r>
      <w:r w:rsidRPr="001A13E2">
        <w:rPr>
          <w:lang w:val="en-GB"/>
        </w:rPr>
        <w:t>l say blades.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lf they say guns, </w:t>
      </w:r>
      <w:r w:rsidRPr="001A13E2">
        <w:rPr>
          <w:lang w:val="en-GB"/>
        </w:rPr>
        <w:t>l say guns.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>l say l want the Jets to be the number one...</w:t>
      </w:r>
      <w:r w:rsidRPr="001A13E2">
        <w:rPr>
          <w:lang w:val="en-GB"/>
        </w:rPr>
        <w:t>to sail, to hold the sky!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 xml:space="preserve">Then </w:t>
      </w:r>
      <w:r w:rsidRPr="00790CA6">
        <w:rPr>
          <w:i/>
          <w:lang w:val="en-GB"/>
        </w:rPr>
        <w:t>rev us off</w:t>
      </w:r>
      <w:r w:rsidRPr="001A13E2">
        <w:rPr>
          <w:lang w:val="en-GB"/>
        </w:rPr>
        <w:t>!</w:t>
      </w:r>
      <w:r>
        <w:rPr>
          <w:lang w:val="en-GB"/>
        </w:rPr>
        <w:t xml:space="preserve">                           Rev = rpm (engine)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Okay, cats, we rumble.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Prot</w:t>
      </w:r>
      <w:r>
        <w:rPr>
          <w:lang w:val="en-GB"/>
        </w:rPr>
        <w:t xml:space="preserve">ocality calls for a war council </w:t>
      </w:r>
      <w:r w:rsidRPr="001A13E2">
        <w:rPr>
          <w:lang w:val="en-GB"/>
        </w:rPr>
        <w:t>between us and the Sharks...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to set the whole thing up.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l will personally give </w:t>
      </w:r>
      <w:r w:rsidRPr="00790CA6">
        <w:rPr>
          <w:i/>
          <w:lang w:val="en-GB"/>
        </w:rPr>
        <w:t>the bad news to Bernardo</w:t>
      </w:r>
      <w:r w:rsidRPr="001A13E2"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You gotta take a lieutenant with you.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That's me.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- </w:t>
      </w:r>
      <w:r w:rsidRPr="007117C9">
        <w:rPr>
          <w:i/>
          <w:lang w:val="en-GB"/>
        </w:rPr>
        <w:t>That's Tony</w:t>
      </w:r>
      <w:r w:rsidRPr="001A13E2"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Who needs Tony?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We need Tony. He's got a rep </w:t>
      </w:r>
      <w:r w:rsidRPr="001A13E2">
        <w:rPr>
          <w:lang w:val="en-GB"/>
        </w:rPr>
        <w:t>that's bigger than the whole west side.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He don't belong no more.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Now, cut it, Action.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Me and Tony started the Jets.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- So where is he?</w:t>
      </w:r>
    </w:p>
    <w:p w:rsidR="00BF6F0F" w:rsidRPr="001A13E2" w:rsidRDefault="00BF6F0F" w:rsidP="001A13E2">
      <w:pPr>
        <w:rPr>
          <w:lang w:val="en-GB"/>
        </w:rPr>
      </w:pPr>
      <w:r w:rsidRPr="007117C9">
        <w:rPr>
          <w:i/>
          <w:lang w:val="en-GB"/>
        </w:rPr>
        <w:t>How come he takes a lousy, stinkin' job</w:t>
      </w:r>
      <w:r w:rsidRPr="001A13E2">
        <w:rPr>
          <w:lang w:val="en-GB"/>
        </w:rPr>
        <w:t>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- </w:t>
      </w:r>
      <w:r w:rsidRPr="007117C9">
        <w:rPr>
          <w:b/>
          <w:lang w:val="en-GB"/>
        </w:rPr>
        <w:t>Youth board</w:t>
      </w:r>
      <w:r w:rsidRPr="001A13E2">
        <w:rPr>
          <w:lang w:val="en-GB"/>
        </w:rPr>
        <w:t xml:space="preserve"> corrupted him.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Yeah, temporary sickness.</w:t>
      </w:r>
    </w:p>
    <w:p w:rsidR="00BF6F0F" w:rsidRDefault="00BF6F0F" w:rsidP="001A13E2">
      <w:pPr>
        <w:rPr>
          <w:lang w:val="en-GB"/>
        </w:rPr>
      </w:pPr>
      <w:r>
        <w:rPr>
          <w:lang w:val="en-GB"/>
        </w:rPr>
        <w:t>-Wait and see.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-</w:t>
      </w:r>
      <w:r w:rsidRPr="007117C9">
        <w:rPr>
          <w:i/>
          <w:lang w:val="en-GB"/>
        </w:rPr>
        <w:t>Man, the day we clobbered the Emeralds</w:t>
      </w:r>
      <w:r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He saved my ever-lovin' neck.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- Sure, he'll do it again too.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He always came through for us, </w:t>
      </w:r>
      <w:r w:rsidRPr="001A13E2">
        <w:rPr>
          <w:lang w:val="en-GB"/>
        </w:rPr>
        <w:t>and he always will.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When you're a Jet </w:t>
      </w:r>
      <w:r w:rsidRPr="001A13E2">
        <w:rPr>
          <w:lang w:val="en-GB"/>
        </w:rPr>
        <w:t>you're a Jet all the way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From your first cigarette </w:t>
      </w:r>
      <w:r w:rsidRPr="001A13E2">
        <w:rPr>
          <w:lang w:val="en-GB"/>
        </w:rPr>
        <w:t>to your last dying day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When you're a Jet </w:t>
      </w:r>
      <w:r w:rsidRPr="001A13E2">
        <w:rPr>
          <w:lang w:val="en-GB"/>
        </w:rPr>
        <w:t>let them do what they can</w:t>
      </w:r>
    </w:p>
    <w:p w:rsidR="00BF6F0F" w:rsidRDefault="00BF6F0F" w:rsidP="001A13E2">
      <w:pPr>
        <w:rPr>
          <w:lang w:val="en-GB"/>
        </w:rPr>
      </w:pPr>
      <w:r>
        <w:rPr>
          <w:lang w:val="en-GB"/>
        </w:rPr>
        <w:t>You've got brothers around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You're a family man</w:t>
      </w:r>
    </w:p>
    <w:p w:rsidR="00BF6F0F" w:rsidRDefault="00BF6F0F" w:rsidP="001A13E2">
      <w:pPr>
        <w:rPr>
          <w:lang w:val="en-GB"/>
        </w:rPr>
      </w:pPr>
      <w:r>
        <w:rPr>
          <w:lang w:val="en-GB"/>
        </w:rPr>
        <w:t>You're never alone</w:t>
      </w:r>
    </w:p>
    <w:p w:rsidR="00BF6F0F" w:rsidRPr="007117C9" w:rsidRDefault="00BF6F0F" w:rsidP="001A13E2">
      <w:pPr>
        <w:rPr>
          <w:lang w:val="en-GB"/>
        </w:rPr>
      </w:pPr>
      <w:r w:rsidRPr="007117C9">
        <w:rPr>
          <w:i/>
          <w:lang w:val="en-GB"/>
        </w:rPr>
        <w:t>You're never disconnected</w:t>
      </w:r>
    </w:p>
    <w:p w:rsidR="00BF6F0F" w:rsidRDefault="00BF6F0F" w:rsidP="001A13E2">
      <w:pPr>
        <w:rPr>
          <w:lang w:val="en-GB"/>
        </w:rPr>
      </w:pPr>
      <w:r>
        <w:rPr>
          <w:lang w:val="en-GB"/>
        </w:rPr>
        <w:t xml:space="preserve">You're home with your own 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When company's expected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You're well protected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Then you are set </w:t>
      </w:r>
      <w:r w:rsidRPr="001A13E2">
        <w:rPr>
          <w:lang w:val="en-GB"/>
        </w:rPr>
        <w:t>with a capital "J"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Which you'll never forget </w:t>
      </w:r>
      <w:r w:rsidRPr="007117C9">
        <w:rPr>
          <w:i/>
          <w:lang w:val="en-GB"/>
        </w:rPr>
        <w:t>till they cart you away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>When you're a Jet you stay a</w:t>
      </w:r>
      <w:r w:rsidRPr="001A13E2">
        <w:rPr>
          <w:lang w:val="en-GB"/>
        </w:rPr>
        <w:t xml:space="preserve"> Jet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know Tony like l know me.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 guarantee you can count him in.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ln, out. Let's get crackin'.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Where you gonna find Bernardo?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lt ain't safe to go in P.R. territory.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He'll be at the dance at the gym.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But the gym's neutral territory.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A-rab, l'm gonna make nice with 'em.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l'm only gonna challenge 'em.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Great, Daddy-O.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So listen.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Everybody dress up sweet and sharp.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Meet Tony and me at the dance at   :  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- And </w:t>
      </w:r>
      <w:r w:rsidRPr="004D30A9">
        <w:rPr>
          <w:b/>
          <w:lang w:val="en-GB"/>
        </w:rPr>
        <w:t>walk tall</w:t>
      </w:r>
      <w:r w:rsidRPr="001A13E2"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- </w:t>
      </w:r>
      <w:r w:rsidRPr="004D30A9">
        <w:rPr>
          <w:b/>
          <w:lang w:val="en-GB"/>
        </w:rPr>
        <w:t>We always walk tall</w:t>
      </w:r>
      <w:r w:rsidRPr="001A13E2"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We're Jets.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The greatest.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When you're a Jet </w:t>
      </w:r>
      <w:r w:rsidRPr="001A13E2">
        <w:rPr>
          <w:lang w:val="en-GB"/>
        </w:rPr>
        <w:t>you're the top cat in town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You're the gold-medal kid </w:t>
      </w:r>
      <w:r w:rsidRPr="001A13E2">
        <w:rPr>
          <w:lang w:val="en-GB"/>
        </w:rPr>
        <w:t>with the heavyweight crown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When you're a Jet </w:t>
      </w:r>
      <w:r w:rsidRPr="001A13E2">
        <w:rPr>
          <w:lang w:val="en-GB"/>
        </w:rPr>
        <w:t>you're the swingingest thing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Little boy, you're a man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Little man, you're a king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The Jets are in gear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Our cylinders are clickin'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The Sharks'll steer clear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'Cause every Puerto Rican's </w:t>
      </w:r>
      <w:r w:rsidRPr="001A13E2">
        <w:rPr>
          <w:lang w:val="en-GB"/>
        </w:rPr>
        <w:t>a lousy chicken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Here come the Jets </w:t>
      </w:r>
      <w:r w:rsidRPr="001A13E2">
        <w:rPr>
          <w:lang w:val="en-GB"/>
        </w:rPr>
        <w:t>like a bat out of hell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Someone gets in our way </w:t>
      </w:r>
      <w:r w:rsidRPr="001A13E2">
        <w:rPr>
          <w:lang w:val="en-GB"/>
        </w:rPr>
        <w:t>someone don't feel so well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Here come the Jets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Little world, step aside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Better go underground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Better run, better hide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We're drawin' the line </w:t>
      </w:r>
      <w:r w:rsidRPr="001A13E2">
        <w:rPr>
          <w:lang w:val="en-GB"/>
        </w:rPr>
        <w:t>so keep your noses hidden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We're hangin' a sign </w:t>
      </w:r>
      <w:r w:rsidRPr="001A13E2">
        <w:rPr>
          <w:lang w:val="en-GB"/>
        </w:rPr>
        <w:t>says "Visitors Forbidden"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we ain't kiddin'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Here come the Jets, yeah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and we're gonna beat</w:t>
      </w:r>
      <w:r>
        <w:rPr>
          <w:lang w:val="en-GB"/>
        </w:rPr>
        <w:t xml:space="preserve"> every last buggin' gan 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>O</w:t>
      </w:r>
      <w:r w:rsidRPr="001A13E2">
        <w:rPr>
          <w:lang w:val="en-GB"/>
        </w:rPr>
        <w:t>n the whole buggin' street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>On the whole buggin' e</w:t>
      </w:r>
      <w:r w:rsidRPr="001A13E2">
        <w:rPr>
          <w:lang w:val="en-GB"/>
        </w:rPr>
        <w:t>ver-lovin' street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Yeah!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>[</w:t>
      </w:r>
      <w:r w:rsidRPr="00955FC4">
        <w:rPr>
          <w:color w:val="1F497D"/>
          <w:lang w:val="en-GB"/>
        </w:rPr>
        <w:t>Tony and Riff dialogue</w:t>
      </w:r>
      <w:r>
        <w:rPr>
          <w:lang w:val="en-GB"/>
        </w:rPr>
        <w:t>]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Tony, you're not even listenin'.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 read you loud and clear, Riff.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Then why don't you say somethin'?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l don't want to hurt your feelings.</w:t>
      </w:r>
    </w:p>
    <w:p w:rsidR="00BF6F0F" w:rsidRPr="001A13E2" w:rsidRDefault="00BF6F0F" w:rsidP="001A13E2">
      <w:pPr>
        <w:rPr>
          <w:lang w:val="en-GB"/>
        </w:rPr>
      </w:pPr>
      <w:r w:rsidRPr="0026680D">
        <w:rPr>
          <w:i/>
          <w:lang w:val="en-GB"/>
        </w:rPr>
        <w:t>You're my buddy, my pal, my best friend</w:t>
      </w:r>
      <w:r w:rsidRPr="001A13E2">
        <w:rPr>
          <w:lang w:val="en-GB"/>
        </w:rPr>
        <w:t>.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Womb to tomb?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Birth to earth.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That's why you gotta come to the dance</w:t>
      </w:r>
      <w:r>
        <w:rPr>
          <w:lang w:val="en-GB"/>
        </w:rPr>
        <w:t xml:space="preserve"> </w:t>
      </w:r>
      <w:r w:rsidRPr="001A13E2">
        <w:rPr>
          <w:lang w:val="en-GB"/>
        </w:rPr>
        <w:t>tonight and stand up with me.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Come on, Tony, just say yes.</w:t>
      </w:r>
    </w:p>
    <w:p w:rsidR="00BF6F0F" w:rsidRPr="001A13E2" w:rsidRDefault="00BF6F0F" w:rsidP="001A13E2">
      <w:pPr>
        <w:rPr>
          <w:lang w:val="en-GB"/>
        </w:rPr>
      </w:pPr>
      <w:r w:rsidRPr="0026680D">
        <w:rPr>
          <w:i/>
          <w:lang w:val="en-GB"/>
        </w:rPr>
        <w:t>Did you ever stop to figure how many bubbles there are in one bottle of soda</w:t>
      </w:r>
      <w:r w:rsidRPr="001A13E2">
        <w:rPr>
          <w:lang w:val="en-GB"/>
        </w:rPr>
        <w:t>?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Tony, this is important.</w:t>
      </w:r>
    </w:p>
    <w:p w:rsidR="00BF6F0F" w:rsidRDefault="00BF6F0F" w:rsidP="001A13E2">
      <w:pPr>
        <w:rPr>
          <w:lang w:val="en-GB"/>
        </w:rPr>
      </w:pPr>
      <w:r w:rsidRPr="0026680D">
        <w:rPr>
          <w:i/>
          <w:lang w:val="en-GB"/>
        </w:rPr>
        <w:t>Everything's important, Riff. You, me, the sweet guy l work for</w:t>
      </w:r>
      <w:r w:rsidRPr="001A13E2">
        <w:rPr>
          <w:lang w:val="en-GB"/>
        </w:rPr>
        <w:t>.</w:t>
      </w:r>
    </w:p>
    <w:p w:rsidR="00BF6F0F" w:rsidRDefault="00BF6F0F" w:rsidP="001A13E2">
      <w:pPr>
        <w:rPr>
          <w:lang w:val="en-GB"/>
        </w:rPr>
      </w:pPr>
      <w:r w:rsidRPr="0026680D">
        <w:rPr>
          <w:i/>
          <w:lang w:val="en-GB"/>
        </w:rPr>
        <w:t>The Sharks walk bad. They bite hard</w:t>
      </w:r>
      <w:r w:rsidRPr="001A13E2">
        <w:rPr>
          <w:lang w:val="en-GB"/>
        </w:rPr>
        <w:t>.</w:t>
      </w:r>
    </w:p>
    <w:p w:rsidR="00BF6F0F" w:rsidRPr="0026680D" w:rsidRDefault="00BF6F0F" w:rsidP="001A13E2">
      <w:pPr>
        <w:rPr>
          <w:i/>
          <w:lang w:val="en-GB"/>
        </w:rPr>
      </w:pPr>
      <w:r w:rsidRPr="001A13E2">
        <w:rPr>
          <w:lang w:val="en-GB"/>
        </w:rPr>
        <w:t>lf we don't stop 'em now,</w:t>
      </w:r>
      <w:r>
        <w:rPr>
          <w:lang w:val="en-GB"/>
        </w:rPr>
        <w:t xml:space="preserve"> </w:t>
      </w:r>
      <w:r w:rsidRPr="0026680D">
        <w:rPr>
          <w:i/>
          <w:lang w:val="en-GB"/>
        </w:rPr>
        <w:t>we're gonna never--</w:t>
      </w:r>
    </w:p>
    <w:p w:rsidR="00BF6F0F" w:rsidRPr="0026680D" w:rsidRDefault="00BF6F0F" w:rsidP="001A13E2">
      <w:pPr>
        <w:rPr>
          <w:i/>
          <w:lang w:val="en-GB"/>
        </w:rPr>
      </w:pPr>
      <w:r w:rsidRPr="0026680D">
        <w:rPr>
          <w:i/>
          <w:lang w:val="en-GB"/>
        </w:rPr>
        <w:t>- Work for a living.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How do you like that, huh?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Four-and-a-half years l live</w:t>
      </w:r>
      <w:r>
        <w:rPr>
          <w:lang w:val="en-GB"/>
        </w:rPr>
        <w:t xml:space="preserve"> </w:t>
      </w:r>
      <w:r w:rsidRPr="001A13E2">
        <w:rPr>
          <w:lang w:val="en-GB"/>
        </w:rPr>
        <w:t>with a buddy and his family.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think l'm diggin'</w:t>
      </w:r>
      <w:r>
        <w:rPr>
          <w:lang w:val="en-GB"/>
        </w:rPr>
        <w:t xml:space="preserve"> </w:t>
      </w:r>
      <w:r w:rsidRPr="001A13E2">
        <w:rPr>
          <w:lang w:val="en-GB"/>
        </w:rPr>
        <w:t>a guy's character.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Boy, am l a victim</w:t>
      </w:r>
      <w:r>
        <w:rPr>
          <w:lang w:val="en-GB"/>
        </w:rPr>
        <w:t xml:space="preserve"> </w:t>
      </w:r>
      <w:r w:rsidRPr="001A13E2">
        <w:rPr>
          <w:lang w:val="en-GB"/>
        </w:rPr>
        <w:t>of disappointment in you.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End your sufferin', little man.</w:t>
      </w:r>
      <w:r>
        <w:rPr>
          <w:lang w:val="en-GB"/>
        </w:rPr>
        <w:t xml:space="preserve"> </w:t>
      </w:r>
      <w:r w:rsidRPr="001A13E2">
        <w:rPr>
          <w:lang w:val="en-GB"/>
        </w:rPr>
        <w:t>Why don't you just pack up your gear</w:t>
      </w:r>
      <w:r>
        <w:rPr>
          <w:lang w:val="en-GB"/>
        </w:rPr>
        <w:t xml:space="preserve"> </w:t>
      </w:r>
      <w:r w:rsidRPr="001A13E2">
        <w:rPr>
          <w:lang w:val="en-GB"/>
        </w:rPr>
        <w:t>and move out?</w:t>
      </w:r>
    </w:p>
    <w:p w:rsidR="00BF6F0F" w:rsidRDefault="00BF6F0F" w:rsidP="001A13E2">
      <w:pPr>
        <w:rPr>
          <w:lang w:val="en-GB"/>
        </w:rPr>
      </w:pPr>
      <w:r w:rsidRPr="0026680D">
        <w:rPr>
          <w:b/>
          <w:lang w:val="en-GB"/>
        </w:rPr>
        <w:t>'Cause your ma's hot for me</w:t>
      </w:r>
      <w:r w:rsidRPr="001A13E2">
        <w:rPr>
          <w:lang w:val="en-GB"/>
        </w:rPr>
        <w:t>.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lt's 'cause l hate livin'</w:t>
      </w:r>
      <w:r>
        <w:rPr>
          <w:lang w:val="en-GB"/>
        </w:rPr>
        <w:t xml:space="preserve"> </w:t>
      </w:r>
      <w:r w:rsidRPr="001A13E2">
        <w:rPr>
          <w:lang w:val="en-GB"/>
        </w:rPr>
        <w:t>with my buggin' uncle.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Come on!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Uncle! Uncle!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Go play games with the Jets.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Why not?</w:t>
      </w:r>
      <w:r>
        <w:rPr>
          <w:lang w:val="en-GB"/>
        </w:rPr>
        <w:t xml:space="preserve"> </w:t>
      </w:r>
      <w:r w:rsidRPr="001A13E2">
        <w:rPr>
          <w:lang w:val="en-GB"/>
        </w:rPr>
        <w:t>They're the greatest.</w:t>
      </w:r>
      <w:r>
        <w:rPr>
          <w:lang w:val="en-GB"/>
        </w:rPr>
        <w:t xml:space="preserve"> </w:t>
      </w:r>
      <w:r w:rsidRPr="001A13E2">
        <w:rPr>
          <w:lang w:val="en-GB"/>
        </w:rPr>
        <w:t>Ain't they?</w:t>
      </w:r>
    </w:p>
    <w:p w:rsidR="00BF6F0F" w:rsidRPr="0026680D" w:rsidRDefault="00BF6F0F" w:rsidP="001A13E2">
      <w:pPr>
        <w:rPr>
          <w:i/>
          <w:lang w:val="en-GB"/>
        </w:rPr>
      </w:pPr>
      <w:r w:rsidRPr="0026680D">
        <w:rPr>
          <w:i/>
          <w:lang w:val="en-GB"/>
        </w:rPr>
        <w:t>Were.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 found somethin' better?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Not yet, but--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But what?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 won't dig it, Riff.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So try me.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Come on, Tony. Try me.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Okay.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Every single night</w:t>
      </w:r>
      <w:r>
        <w:rPr>
          <w:lang w:val="en-GB"/>
        </w:rPr>
        <w:t xml:space="preserve"> </w:t>
      </w:r>
      <w:r w:rsidRPr="001A13E2">
        <w:rPr>
          <w:lang w:val="en-GB"/>
        </w:rPr>
        <w:t>for the last month...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wake up,</w:t>
      </w:r>
      <w:r>
        <w:rPr>
          <w:lang w:val="en-GB"/>
        </w:rPr>
        <w:t xml:space="preserve"> </w:t>
      </w:r>
      <w:r w:rsidRPr="001A13E2">
        <w:rPr>
          <w:lang w:val="en-GB"/>
        </w:rPr>
        <w:t>and l'm reachin' out.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Well, for what?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l don't know.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 dame?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lt's right outside the door,</w:t>
      </w:r>
      <w:r>
        <w:rPr>
          <w:lang w:val="en-GB"/>
        </w:rPr>
        <w:t xml:space="preserve"> </w:t>
      </w:r>
      <w:r w:rsidRPr="001A13E2">
        <w:rPr>
          <w:lang w:val="en-GB"/>
        </w:rPr>
        <w:t>just around the corner...but it's comin'.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What is?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don't know.</w:t>
      </w:r>
      <w:r>
        <w:rPr>
          <w:lang w:val="en-GB"/>
        </w:rPr>
        <w:t xml:space="preserve"> </w:t>
      </w:r>
      <w:r w:rsidRPr="0026680D">
        <w:rPr>
          <w:i/>
          <w:lang w:val="en-GB"/>
        </w:rPr>
        <w:t>lt's like the kick l used to get from bein' a Jet</w:t>
      </w:r>
      <w:r w:rsidRPr="001A13E2"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Well, now you're talkin'.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Man, without a gang,</w:t>
      </w:r>
      <w:r>
        <w:rPr>
          <w:lang w:val="en-GB"/>
        </w:rPr>
        <w:t xml:space="preserve"> </w:t>
      </w:r>
      <w:r w:rsidRPr="001A13E2">
        <w:rPr>
          <w:lang w:val="en-GB"/>
        </w:rPr>
        <w:t>you're an orphan.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With a gang, you walk</w:t>
      </w:r>
      <w:r>
        <w:rPr>
          <w:lang w:val="en-GB"/>
        </w:rPr>
        <w:t xml:space="preserve"> </w:t>
      </w:r>
      <w:r w:rsidRPr="001A13E2">
        <w:rPr>
          <w:lang w:val="en-GB"/>
        </w:rPr>
        <w:t>in twos, threes, fours.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When your crew is the best,</w:t>
      </w:r>
      <w:r>
        <w:rPr>
          <w:lang w:val="en-GB"/>
        </w:rPr>
        <w:t xml:space="preserve"> </w:t>
      </w:r>
      <w:r w:rsidRPr="001A13E2">
        <w:rPr>
          <w:lang w:val="en-GB"/>
        </w:rPr>
        <w:t>when you're a Jet...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you're out in the sun, buddy boy,</w:t>
      </w:r>
      <w:r>
        <w:rPr>
          <w:lang w:val="en-GB"/>
        </w:rPr>
        <w:t xml:space="preserve"> </w:t>
      </w:r>
      <w:r w:rsidRPr="001A13E2">
        <w:rPr>
          <w:lang w:val="en-GB"/>
        </w:rPr>
        <w:t>you're home, free home.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Riff, l've had it.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Tony, look at me, will ya?</w:t>
      </w:r>
      <w:r>
        <w:rPr>
          <w:lang w:val="en-GB"/>
        </w:rPr>
        <w:t xml:space="preserve"> </w:t>
      </w:r>
      <w:r w:rsidRPr="001A13E2">
        <w:rPr>
          <w:lang w:val="en-GB"/>
        </w:rPr>
        <w:t>Come on, look at me.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l'm lookin' at you.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never asked the time of day</w:t>
      </w:r>
      <w:r>
        <w:rPr>
          <w:lang w:val="en-GB"/>
        </w:rPr>
        <w:t xml:space="preserve"> </w:t>
      </w:r>
      <w:r w:rsidRPr="001A13E2">
        <w:rPr>
          <w:lang w:val="en-GB"/>
        </w:rPr>
        <w:t>from a clock, did l?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never asked nothin' from nobody.</w:t>
      </w:r>
      <w:r>
        <w:rPr>
          <w:lang w:val="en-GB"/>
        </w:rPr>
        <w:t xml:space="preserve"> </w:t>
      </w:r>
      <w:r w:rsidRPr="001A13E2">
        <w:rPr>
          <w:lang w:val="en-GB"/>
        </w:rPr>
        <w:t>But l'm askin' you,</w:t>
      </w:r>
      <w:r>
        <w:rPr>
          <w:lang w:val="en-GB"/>
        </w:rPr>
        <w:t xml:space="preserve"> </w:t>
      </w:r>
      <w:r w:rsidRPr="001A13E2">
        <w:rPr>
          <w:lang w:val="en-GB"/>
        </w:rPr>
        <w:t>come to the dance tonight.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promised Doc l'd clean up</w:t>
      </w:r>
      <w:r>
        <w:rPr>
          <w:lang w:val="en-GB"/>
        </w:rPr>
        <w:t xml:space="preserve"> </w:t>
      </w:r>
      <w:r w:rsidRPr="001A13E2">
        <w:rPr>
          <w:lang w:val="en-GB"/>
        </w:rPr>
        <w:t>the store tonight.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Then do it after the dance.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Tony, l already told the guys</w:t>
      </w:r>
      <w:r>
        <w:rPr>
          <w:lang w:val="en-GB"/>
        </w:rPr>
        <w:t xml:space="preserve"> </w:t>
      </w:r>
      <w:r w:rsidRPr="001A13E2">
        <w:rPr>
          <w:lang w:val="en-GB"/>
        </w:rPr>
        <w:t>you'd be there.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lf you don't show,</w:t>
      </w:r>
      <w:r>
        <w:rPr>
          <w:lang w:val="en-GB"/>
        </w:rPr>
        <w:t xml:space="preserve"> </w:t>
      </w:r>
      <w:r w:rsidRPr="001A13E2">
        <w:rPr>
          <w:lang w:val="en-GB"/>
        </w:rPr>
        <w:t>l'll be marked lousy.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What time did you tell 'em?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-   :  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For me, Tony. For Riff.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  :   it is.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Womb to tomb?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Birth to earth,</w:t>
      </w:r>
      <w:r>
        <w:rPr>
          <w:lang w:val="en-GB"/>
        </w:rPr>
        <w:t xml:space="preserve"> </w:t>
      </w:r>
      <w:r w:rsidRPr="001A13E2">
        <w:rPr>
          <w:lang w:val="en-GB"/>
        </w:rPr>
        <w:t>and l'll live to regret this.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Who knows? Maybe what you're waitin' for</w:t>
      </w:r>
      <w:r>
        <w:rPr>
          <w:lang w:val="en-GB"/>
        </w:rPr>
        <w:t xml:space="preserve"> </w:t>
      </w:r>
      <w:r w:rsidRPr="001A13E2">
        <w:rPr>
          <w:lang w:val="en-GB"/>
        </w:rPr>
        <w:t>will be</w:t>
      </w:r>
      <w:r>
        <w:rPr>
          <w:lang w:val="en-GB"/>
        </w:rPr>
        <w:t xml:space="preserve"> twitchin' at the dance tonight. </w:t>
      </w:r>
      <w:r w:rsidRPr="001A13E2">
        <w:rPr>
          <w:lang w:val="en-GB"/>
        </w:rPr>
        <w:t>Who knows?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Could be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Who knows</w:t>
      </w:r>
      <w:r>
        <w:rPr>
          <w:lang w:val="en-GB"/>
        </w:rPr>
        <w:t>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There's something due any day</w:t>
      </w:r>
      <w:r>
        <w:rPr>
          <w:lang w:val="en-GB"/>
        </w:rPr>
        <w:t xml:space="preserve"> </w:t>
      </w:r>
      <w:r w:rsidRPr="001A13E2">
        <w:rPr>
          <w:lang w:val="en-GB"/>
        </w:rPr>
        <w:t>l will know right away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Soon as it shows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lt may come cannonballin' down</w:t>
      </w:r>
      <w:r>
        <w:rPr>
          <w:lang w:val="en-GB"/>
        </w:rPr>
        <w:t xml:space="preserve"> </w:t>
      </w:r>
      <w:r w:rsidRPr="001A13E2">
        <w:rPr>
          <w:lang w:val="en-GB"/>
        </w:rPr>
        <w:t>through the sky, gleam in its eye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Bright as a rose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Who knows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lt's only just out of reach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Down the block, on a beach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Under a tree</w:t>
      </w:r>
    </w:p>
    <w:p w:rsidR="00BF6F0F" w:rsidRPr="0026680D" w:rsidRDefault="00BF6F0F" w:rsidP="001A13E2">
      <w:pPr>
        <w:rPr>
          <w:i/>
          <w:lang w:val="en-GB"/>
        </w:rPr>
      </w:pPr>
      <w:r w:rsidRPr="0026680D">
        <w:rPr>
          <w:i/>
          <w:lang w:val="en-GB"/>
        </w:rPr>
        <w:t>l got a feelin' there's a miracle due gonna come true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Comin' to me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Could it be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Yes, it could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Something's comin'</w:t>
      </w:r>
      <w:r>
        <w:rPr>
          <w:lang w:val="en-GB"/>
        </w:rPr>
        <w:t xml:space="preserve"> </w:t>
      </w:r>
      <w:r w:rsidRPr="001A13E2">
        <w:rPr>
          <w:lang w:val="en-GB"/>
        </w:rPr>
        <w:t>something good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lf l can wait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Something's comin'</w:t>
      </w:r>
      <w:r>
        <w:rPr>
          <w:lang w:val="en-GB"/>
        </w:rPr>
        <w:t xml:space="preserve"> </w:t>
      </w:r>
      <w:r w:rsidRPr="001A13E2">
        <w:rPr>
          <w:lang w:val="en-GB"/>
        </w:rPr>
        <w:t>l don't know what it is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But it is gonna be great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With a click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with a shock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Phone will jingle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door will knock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Open the latch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Something's comin'</w:t>
      </w:r>
    </w:p>
    <w:p w:rsidR="00BF6F0F" w:rsidRDefault="00BF6F0F" w:rsidP="001A13E2">
      <w:pPr>
        <w:rPr>
          <w:lang w:val="en-GB"/>
        </w:rPr>
      </w:pPr>
      <w:r w:rsidRPr="00F13A60">
        <w:rPr>
          <w:lang w:val="en-GB"/>
        </w:rPr>
        <w:t>Don't know when, but it's soon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Catch the moon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One-handed catch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Around the corner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Or whistlin' down the river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Come on, deliver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To me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Will it be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Yes, it will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Maybe just by holdin' still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lt'll be there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Come on, somethin'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Come on in, don't be shy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Meet a guy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Pull up a chair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The air is hummin'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somethin' great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ls comin'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lt's only just out of reach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Down the block, on a beach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Maybe tonight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Por favor, Anita.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 are my friend.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Stop it, Maria.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You must make the neck lower.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You must stop heckling me. We are</w:t>
      </w:r>
      <w:r>
        <w:rPr>
          <w:lang w:val="en-GB"/>
        </w:rPr>
        <w:t xml:space="preserve"> </w:t>
      </w:r>
      <w:r w:rsidRPr="001A13E2">
        <w:rPr>
          <w:lang w:val="en-GB"/>
        </w:rPr>
        <w:t>working on our time, not the old lady's.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One inch. How much</w:t>
      </w:r>
      <w:r>
        <w:rPr>
          <w:lang w:val="en-GB"/>
        </w:rPr>
        <w:t xml:space="preserve"> </w:t>
      </w:r>
      <w:r w:rsidRPr="001A13E2">
        <w:rPr>
          <w:lang w:val="en-GB"/>
        </w:rPr>
        <w:t>can one little inch do?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Too much.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Anita, it is now to be a dress</w:t>
      </w:r>
      <w:r>
        <w:rPr>
          <w:lang w:val="en-GB"/>
        </w:rPr>
        <w:t xml:space="preserve"> </w:t>
      </w:r>
      <w:r w:rsidRPr="001A13E2">
        <w:rPr>
          <w:lang w:val="en-GB"/>
        </w:rPr>
        <w:t>for dancing, no longer for praying.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Listen, with those boys, you can</w:t>
      </w:r>
      <w:r>
        <w:rPr>
          <w:lang w:val="en-GB"/>
        </w:rPr>
        <w:t xml:space="preserve"> </w:t>
      </w:r>
      <w:r w:rsidRPr="001A13E2">
        <w:rPr>
          <w:lang w:val="en-GB"/>
        </w:rPr>
        <w:t>start out dancing and end up praying.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One little inch.</w:t>
      </w:r>
    </w:p>
    <w:p w:rsidR="00BF6F0F" w:rsidRPr="002D55E7" w:rsidRDefault="00BF6F0F" w:rsidP="001A13E2">
      <w:pPr>
        <w:rPr>
          <w:lang w:val="en-GB"/>
        </w:rPr>
      </w:pPr>
      <w:r w:rsidRPr="002D55E7">
        <w:rPr>
          <w:lang w:val="en-GB"/>
        </w:rPr>
        <w:t>Bernardo made me promise.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One month have l been in this country.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Do l ever even touch excitement?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sew in this place all day.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sit at home all night.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For what did my brother</w:t>
      </w:r>
    </w:p>
    <w:p w:rsidR="00BF6F0F" w:rsidRDefault="00BF6F0F" w:rsidP="001A13E2">
      <w:pPr>
        <w:rPr>
          <w:lang w:val="en-GB"/>
        </w:rPr>
      </w:pPr>
      <w:r>
        <w:rPr>
          <w:lang w:val="en-GB"/>
        </w:rPr>
        <w:t>bring me here?</w:t>
      </w:r>
    </w:p>
    <w:p w:rsidR="00BF6F0F" w:rsidRDefault="00BF6F0F" w:rsidP="001A13E2">
      <w:pPr>
        <w:rPr>
          <w:lang w:val="en-GB"/>
        </w:rPr>
      </w:pPr>
      <w:r w:rsidRPr="002D55E7">
        <w:rPr>
          <w:i/>
          <w:lang w:val="en-GB"/>
        </w:rPr>
        <w:t>To marry Chino</w:t>
      </w:r>
      <w:r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When l look at Chino, </w:t>
      </w:r>
      <w:r w:rsidRPr="001A13E2">
        <w:rPr>
          <w:lang w:val="en-GB"/>
        </w:rPr>
        <w:t>nothing happens.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What do you expect to happen?</w:t>
      </w:r>
    </w:p>
    <w:p w:rsidR="00BF6F0F" w:rsidRDefault="00BF6F0F" w:rsidP="001A13E2">
      <w:pPr>
        <w:rPr>
          <w:i/>
          <w:lang w:val="en-GB"/>
        </w:rPr>
      </w:pPr>
      <w:r w:rsidRPr="002D55E7">
        <w:rPr>
          <w:i/>
          <w:lang w:val="en-GB"/>
        </w:rPr>
        <w:t>l don't know. Something.</w:t>
      </w:r>
    </w:p>
    <w:p w:rsidR="00BF6F0F" w:rsidRPr="002D55E7" w:rsidRDefault="00BF6F0F" w:rsidP="001A13E2">
      <w:pPr>
        <w:rPr>
          <w:i/>
          <w:lang w:val="en-GB"/>
        </w:rPr>
      </w:pPr>
      <w:r w:rsidRPr="001A13E2">
        <w:rPr>
          <w:lang w:val="en-GB"/>
        </w:rPr>
        <w:t>What happens when you</w:t>
      </w:r>
      <w:r>
        <w:rPr>
          <w:i/>
          <w:lang w:val="en-GB"/>
        </w:rPr>
        <w:t xml:space="preserve"> </w:t>
      </w:r>
      <w:r w:rsidRPr="001A13E2">
        <w:rPr>
          <w:lang w:val="en-GB"/>
        </w:rPr>
        <w:t>look at Bernardo?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lt's when l don't look </w:t>
      </w:r>
      <w:r w:rsidRPr="001A13E2">
        <w:rPr>
          <w:lang w:val="en-GB"/>
        </w:rPr>
        <w:t>that it happens.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l think l will tell </w:t>
      </w:r>
      <w:r w:rsidRPr="001A13E2">
        <w:rPr>
          <w:lang w:val="en-GB"/>
        </w:rPr>
        <w:t>Mama and Papa...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about you and Nardo </w:t>
      </w:r>
      <w:r w:rsidRPr="001A13E2">
        <w:rPr>
          <w:lang w:val="en-GB"/>
        </w:rPr>
        <w:t>in the balcony of the movies.</w:t>
      </w:r>
    </w:p>
    <w:p w:rsidR="00BF6F0F" w:rsidRDefault="00BF6F0F" w:rsidP="001A13E2">
      <w:pPr>
        <w:rPr>
          <w:lang w:val="en-GB"/>
        </w:rPr>
      </w:pPr>
      <w:r>
        <w:rPr>
          <w:lang w:val="en-GB"/>
        </w:rPr>
        <w:t>- l will rip this to shreds!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No.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But if you could perhaps manage </w:t>
      </w:r>
      <w:r w:rsidRPr="001A13E2">
        <w:rPr>
          <w:lang w:val="en-GB"/>
        </w:rPr>
        <w:t>to lower the neck.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Next year.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 hate that dress!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Then don't wear it.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Don't come to the dance </w:t>
      </w:r>
      <w:r w:rsidRPr="001A13E2">
        <w:rPr>
          <w:lang w:val="en-GB"/>
        </w:rPr>
        <w:t>with us tonight.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Don't come?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Could we not dye it red, at least?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No, we could not.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White is for babies.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l will be the only one there </w:t>
      </w:r>
      <w:r w:rsidRPr="001A13E2">
        <w:rPr>
          <w:lang w:val="en-GB"/>
        </w:rPr>
        <w:t>in a white--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lt is a beautiful dress.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l love you!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Are you ready, ladies?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- </w:t>
      </w:r>
      <w:r w:rsidRPr="002D55E7">
        <w:rPr>
          <w:i/>
          <w:lang w:val="en-GB"/>
        </w:rPr>
        <w:t>Nardo, come in</w:t>
      </w:r>
      <w:r w:rsidRPr="001A13E2"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ls it not beautiful?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Yes. Very.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didn't quite hear.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Very beautiful.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Come in,</w:t>
      </w:r>
      <w:r>
        <w:rPr>
          <w:lang w:val="en-GB"/>
        </w:rPr>
        <w:t xml:space="preserve"> Chino.</w:t>
      </w:r>
    </w:p>
    <w:p w:rsidR="00BF6F0F" w:rsidRDefault="00BF6F0F" w:rsidP="001A13E2">
      <w:pPr>
        <w:rPr>
          <w:lang w:val="en-GB"/>
        </w:rPr>
      </w:pPr>
      <w:r>
        <w:rPr>
          <w:lang w:val="en-GB"/>
        </w:rPr>
        <w:t>Do not be afraid.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But this is a shop for ladies.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We won't bite you </w:t>
      </w:r>
      <w:r w:rsidRPr="001A13E2">
        <w:rPr>
          <w:lang w:val="en-GB"/>
        </w:rPr>
        <w:t>till we know you better.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</w:t>
      </w:r>
      <w:r>
        <w:rPr>
          <w:lang w:val="en-GB"/>
        </w:rPr>
        <w:t xml:space="preserve">ou will keep both eyes on Maria </w:t>
      </w:r>
      <w:r w:rsidRPr="001A13E2">
        <w:rPr>
          <w:lang w:val="en-GB"/>
        </w:rPr>
        <w:t>tonight in case l cannot.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You too, Anita.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My brother is a silly watchdog.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My sister is a precious jewel.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What am l, cut glass?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Nardo, it is most important that l have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 wonderful time at the dance tonight.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lt is?</w:t>
      </w:r>
    </w:p>
    <w:p w:rsidR="00BF6F0F" w:rsidRPr="002D4A58" w:rsidRDefault="00BF6F0F" w:rsidP="001A13E2">
      <w:pPr>
        <w:rPr>
          <w:b/>
          <w:lang w:val="en-GB"/>
        </w:rPr>
      </w:pPr>
      <w:r w:rsidRPr="002D4A58">
        <w:rPr>
          <w:b/>
          <w:lang w:val="en-GB"/>
        </w:rPr>
        <w:t>Because tonight is the real beginning of my life...</w:t>
      </w:r>
    </w:p>
    <w:p w:rsidR="00BF6F0F" w:rsidRPr="002D4A58" w:rsidRDefault="00BF6F0F" w:rsidP="001A13E2">
      <w:pPr>
        <w:rPr>
          <w:b/>
          <w:lang w:val="en-GB"/>
        </w:rPr>
      </w:pPr>
      <w:r w:rsidRPr="002D4A58">
        <w:rPr>
          <w:b/>
          <w:lang w:val="en-GB"/>
        </w:rPr>
        <w:t>as a young lady of America.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Get out of here.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Come on, guys.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Hey, look what l got.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Hi, Consuelo.</w:t>
      </w:r>
    </w:p>
    <w:p w:rsidR="00BF6F0F" w:rsidRPr="001A13E2" w:rsidRDefault="00BF6F0F" w:rsidP="001A13E2">
      <w:pPr>
        <w:rPr>
          <w:lang w:val="en-GB"/>
        </w:rPr>
      </w:pPr>
      <w:r w:rsidRPr="002D4A58">
        <w:rPr>
          <w:i/>
          <w:lang w:val="en-GB"/>
        </w:rPr>
        <w:t>Maria, these are some of my friends you have not met</w:t>
      </w:r>
      <w:r w:rsidRPr="001A13E2">
        <w:rPr>
          <w:lang w:val="en-GB"/>
        </w:rPr>
        <w:t>.</w:t>
      </w:r>
    </w:p>
    <w:p w:rsidR="00BF6F0F" w:rsidRDefault="00BF6F0F" w:rsidP="001A13E2">
      <w:pPr>
        <w:rPr>
          <w:lang w:val="en-GB"/>
        </w:rPr>
      </w:pPr>
      <w:r>
        <w:rPr>
          <w:lang w:val="en-GB"/>
        </w:rPr>
        <w:t>- Hey, pick up.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How are you?</w:t>
      </w:r>
    </w:p>
    <w:p w:rsidR="00BF6F0F" w:rsidRPr="001A13E2" w:rsidRDefault="00BF6F0F" w:rsidP="001A13E2">
      <w:pPr>
        <w:rPr>
          <w:lang w:val="en-GB"/>
        </w:rPr>
      </w:pPr>
      <w:r w:rsidRPr="002D4A58">
        <w:rPr>
          <w:i/>
          <w:lang w:val="en-GB"/>
        </w:rPr>
        <w:t>This is Loco</w:t>
      </w:r>
      <w:r w:rsidRPr="001A13E2">
        <w:rPr>
          <w:lang w:val="en-GB"/>
        </w:rPr>
        <w:t>.</w:t>
      </w:r>
      <w:r>
        <w:rPr>
          <w:lang w:val="en-GB"/>
        </w:rPr>
        <w:t xml:space="preserve">                                                                       Cf. Spanglish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Teresita.</w:t>
      </w:r>
    </w:p>
    <w:p w:rsidR="00BF6F0F" w:rsidRDefault="00BF6F0F" w:rsidP="001A13E2">
      <w:pPr>
        <w:rPr>
          <w:lang w:val="en-GB"/>
        </w:rPr>
      </w:pPr>
      <w:r>
        <w:rPr>
          <w:lang w:val="en-GB"/>
        </w:rPr>
        <w:t>- My sister Maria.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Good evening.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this is Luis Arruza.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Rosalia, hi.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All right, boys and girls.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>Attention, please.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- Come here.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Okay, let's get on with it.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My, this is a fine turnout </w:t>
      </w:r>
      <w:r w:rsidRPr="001A13E2">
        <w:rPr>
          <w:lang w:val="en-GB"/>
        </w:rPr>
        <w:t>we have here tonight.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Hey, it's all for you, Glad Hand.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l know all of you </w:t>
      </w:r>
      <w:r w:rsidRPr="001A13E2">
        <w:rPr>
          <w:lang w:val="en-GB"/>
        </w:rPr>
        <w:t>boys and girls are here...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because you want to </w:t>
      </w:r>
      <w:r w:rsidRPr="001A13E2">
        <w:rPr>
          <w:lang w:val="en-GB"/>
        </w:rPr>
        <w:t>make new friends...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and get closer to old one</w:t>
      </w:r>
      <w:r>
        <w:rPr>
          <w:lang w:val="en-GB"/>
        </w:rPr>
        <w:t>s.</w:t>
      </w:r>
    </w:p>
    <w:p w:rsidR="00BF6F0F" w:rsidRDefault="00BF6F0F" w:rsidP="001A13E2">
      <w:pPr>
        <w:rPr>
          <w:b/>
          <w:lang w:val="en-GB"/>
        </w:rPr>
      </w:pPr>
      <w:r>
        <w:rPr>
          <w:b/>
          <w:lang w:val="en-GB"/>
        </w:rPr>
        <w:t>So tonight...</w:t>
      </w:r>
    </w:p>
    <w:p w:rsidR="00BF6F0F" w:rsidRDefault="00BF6F0F" w:rsidP="001A13E2">
      <w:pPr>
        <w:rPr>
          <w:b/>
          <w:lang w:val="en-GB"/>
        </w:rPr>
      </w:pPr>
      <w:r w:rsidRPr="002D4A58">
        <w:rPr>
          <w:b/>
          <w:lang w:val="en-GB"/>
        </w:rPr>
        <w:t>kids</w:t>
      </w:r>
      <w:r w:rsidRPr="001A13E2">
        <w:rPr>
          <w:lang w:val="en-GB"/>
        </w:rPr>
        <w:t>, we're gonna do</w:t>
      </w:r>
      <w:r>
        <w:rPr>
          <w:b/>
          <w:lang w:val="en-GB"/>
        </w:rPr>
        <w:t xml:space="preserve"> </w:t>
      </w:r>
      <w:r w:rsidRPr="001A13E2">
        <w:rPr>
          <w:lang w:val="en-GB"/>
        </w:rPr>
        <w:t>something special.</w:t>
      </w:r>
      <w:r>
        <w:rPr>
          <w:lang w:val="en-GB"/>
        </w:rPr>
        <w:t xml:space="preserve">                                             </w:t>
      </w:r>
      <w:r>
        <w:rPr>
          <w:b/>
          <w:lang w:val="en-GB"/>
        </w:rPr>
        <w:t>Kids gangs</w:t>
      </w:r>
    </w:p>
    <w:p w:rsidR="00BF6F0F" w:rsidRPr="002D4A58" w:rsidRDefault="00BF6F0F" w:rsidP="001A13E2">
      <w:pPr>
        <w:rPr>
          <w:b/>
          <w:lang w:val="en-GB"/>
        </w:rPr>
      </w:pPr>
      <w:r w:rsidRPr="001A13E2">
        <w:rPr>
          <w:lang w:val="en-GB"/>
        </w:rPr>
        <w:t>We're gonna have</w:t>
      </w:r>
      <w:r>
        <w:rPr>
          <w:b/>
          <w:lang w:val="en-GB"/>
        </w:rPr>
        <w:t xml:space="preserve"> </w:t>
      </w:r>
      <w:r w:rsidRPr="002D4A58">
        <w:rPr>
          <w:b/>
          <w:lang w:val="en-GB"/>
        </w:rPr>
        <w:t>a get-together</w:t>
      </w:r>
      <w:r w:rsidRPr="001A13E2">
        <w:rPr>
          <w:lang w:val="en-GB"/>
        </w:rPr>
        <w:t xml:space="preserve"> dance.</w:t>
      </w:r>
    </w:p>
    <w:p w:rsidR="00BF6F0F" w:rsidRPr="001A13E2" w:rsidRDefault="00BF6F0F" w:rsidP="001A13E2">
      <w:pPr>
        <w:rPr>
          <w:lang w:val="en-GB"/>
        </w:rPr>
      </w:pPr>
      <w:r w:rsidRPr="002D4A58">
        <w:rPr>
          <w:b/>
          <w:lang w:val="en-GB"/>
        </w:rPr>
        <w:t>Ginger-peachy</w:t>
      </w:r>
      <w:r w:rsidRPr="001A13E2">
        <w:rPr>
          <w:lang w:val="en-GB"/>
        </w:rPr>
        <w:t>!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All right. Now, kids.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want you to form two circles.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How many?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Two. Boys on the outside.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Girls on the inside.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Hey, where are you?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All right.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When the music stops...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each boy dances with </w:t>
      </w:r>
      <w:r w:rsidRPr="001A13E2">
        <w:rPr>
          <w:lang w:val="en-GB"/>
        </w:rPr>
        <w:t>whichever girl is opposite.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Okay?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Two circles, kids.</w:t>
      </w:r>
    </w:p>
    <w:p w:rsidR="00BF6F0F" w:rsidRPr="002D4A58" w:rsidRDefault="00BF6F0F" w:rsidP="001A13E2">
      <w:pPr>
        <w:rPr>
          <w:i/>
          <w:lang w:val="en-GB"/>
        </w:rPr>
      </w:pPr>
      <w:r w:rsidRPr="002D4A58">
        <w:rPr>
          <w:i/>
          <w:lang w:val="en-GB"/>
        </w:rPr>
        <w:t>Well, it won't hurt you to try.</w:t>
      </w:r>
    </w:p>
    <w:p w:rsidR="00BF6F0F" w:rsidRPr="001A13E2" w:rsidRDefault="00BF6F0F" w:rsidP="001A13E2">
      <w:pPr>
        <w:rPr>
          <w:lang w:val="en-GB"/>
        </w:rPr>
      </w:pPr>
      <w:r w:rsidRPr="002D4A58">
        <w:rPr>
          <w:i/>
          <w:lang w:val="en-GB"/>
        </w:rPr>
        <w:t>Ooh, it hurts, it hurts</w:t>
      </w:r>
      <w:r w:rsidRPr="001A13E2"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Snowboy.</w:t>
      </w:r>
    </w:p>
    <w:p w:rsidR="00BF6F0F" w:rsidRDefault="00BF6F0F" w:rsidP="001A13E2">
      <w:pPr>
        <w:rPr>
          <w:lang w:val="en-GB"/>
        </w:rPr>
      </w:pPr>
      <w:r>
        <w:rPr>
          <w:lang w:val="en-GB"/>
        </w:rPr>
        <w:t>kids.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Keep the ball rolling.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Around she goes,</w:t>
      </w:r>
      <w:r>
        <w:rPr>
          <w:lang w:val="en-GB"/>
        </w:rPr>
        <w:t xml:space="preserve"> </w:t>
      </w:r>
      <w:r w:rsidRPr="001A13E2">
        <w:rPr>
          <w:lang w:val="en-GB"/>
        </w:rPr>
        <w:t>and where she stops...nobody knows.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Here we go.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Boys to my right, </w:t>
      </w:r>
      <w:r w:rsidRPr="001A13E2">
        <w:rPr>
          <w:lang w:val="en-GB"/>
        </w:rPr>
        <w:t>and girls to my left.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Mambo!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Mambo!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Go!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You're not thinkin' </w:t>
      </w:r>
      <w:r w:rsidRPr="001A13E2">
        <w:rPr>
          <w:lang w:val="en-GB"/>
        </w:rPr>
        <w:t>l'm someone else?</w:t>
      </w:r>
    </w:p>
    <w:p w:rsidR="00BF6F0F" w:rsidRDefault="00BF6F0F" w:rsidP="001A13E2">
      <w:pPr>
        <w:rPr>
          <w:lang w:val="en-GB"/>
        </w:rPr>
      </w:pPr>
      <w:r>
        <w:rPr>
          <w:lang w:val="en-GB"/>
        </w:rPr>
        <w:t>l know you are not.</w:t>
      </w:r>
    </w:p>
    <w:p w:rsidR="00BF6F0F" w:rsidRDefault="00BF6F0F" w:rsidP="001A13E2">
      <w:pPr>
        <w:rPr>
          <w:lang w:val="en-GB"/>
        </w:rPr>
      </w:pPr>
      <w:r>
        <w:rPr>
          <w:lang w:val="en-GB"/>
        </w:rPr>
        <w:t>Or that we met before?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know we have not.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felt...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l knew something never before </w:t>
      </w:r>
      <w:r w:rsidRPr="001A13E2">
        <w:rPr>
          <w:lang w:val="en-GB"/>
        </w:rPr>
        <w:t>was going to happen...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had to happen, </w:t>
      </w:r>
      <w:r w:rsidRPr="001A13E2">
        <w:rPr>
          <w:lang w:val="en-GB"/>
        </w:rPr>
        <w:t>but this is so much more.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My hands are cold.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Yours too.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So warm.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So beautiful.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Beautiful.</w:t>
      </w:r>
    </w:p>
    <w:p w:rsidR="00BF6F0F" w:rsidRDefault="00BF6F0F" w:rsidP="001A13E2">
      <w:pPr>
        <w:rPr>
          <w:lang w:val="en-GB"/>
        </w:rPr>
      </w:pPr>
      <w:r>
        <w:rPr>
          <w:lang w:val="en-GB"/>
        </w:rPr>
        <w:t>lt's so much to believe.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You're not makin' a joke.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have not yet learned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how to joke that way.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l think now l never will.</w:t>
      </w:r>
    </w:p>
    <w:p w:rsidR="00BF6F0F" w:rsidRPr="001A13E2" w:rsidRDefault="00BF6F0F" w:rsidP="001A13E2">
      <w:pPr>
        <w:rPr>
          <w:lang w:val="en-GB"/>
        </w:rPr>
      </w:pPr>
      <w:r w:rsidRPr="00BB3271">
        <w:rPr>
          <w:b/>
          <w:lang w:val="en-GB"/>
        </w:rPr>
        <w:t>Get your hands off, American</w:t>
      </w:r>
      <w:r w:rsidRPr="001A13E2">
        <w:rPr>
          <w:lang w:val="en-GB"/>
        </w:rPr>
        <w:t>!</w:t>
      </w:r>
    </w:p>
    <w:p w:rsidR="00BF6F0F" w:rsidRPr="00BB3271" w:rsidRDefault="00BF6F0F" w:rsidP="001A13E2">
      <w:pPr>
        <w:rPr>
          <w:b/>
          <w:lang w:val="en-GB"/>
        </w:rPr>
      </w:pPr>
      <w:r w:rsidRPr="001A13E2">
        <w:rPr>
          <w:lang w:val="en-GB"/>
        </w:rPr>
        <w:t xml:space="preserve">- </w:t>
      </w:r>
      <w:r w:rsidRPr="00BB3271">
        <w:rPr>
          <w:b/>
          <w:lang w:val="en-GB"/>
        </w:rPr>
        <w:t>Stay away from my sister.</w:t>
      </w:r>
    </w:p>
    <w:p w:rsidR="00BF6F0F" w:rsidRPr="00BB3271" w:rsidRDefault="00BF6F0F" w:rsidP="001A13E2">
      <w:pPr>
        <w:rPr>
          <w:b/>
          <w:lang w:val="en-GB"/>
        </w:rPr>
      </w:pPr>
      <w:r w:rsidRPr="00BB3271">
        <w:rPr>
          <w:b/>
          <w:lang w:val="en-GB"/>
        </w:rPr>
        <w:t>- Sister?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- Couldn't you see he's one of them?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- No, l saw only him.</w:t>
      </w:r>
      <w:r>
        <w:rPr>
          <w:lang w:val="en-GB"/>
        </w:rPr>
        <w:t xml:space="preserve">  </w:t>
      </w:r>
    </w:p>
    <w:p w:rsidR="00BF6F0F" w:rsidRPr="001A13E2" w:rsidRDefault="00BF6F0F" w:rsidP="001A13E2">
      <w:pPr>
        <w:rPr>
          <w:lang w:val="en-GB"/>
        </w:rPr>
      </w:pPr>
      <w:r w:rsidRPr="00BB3271">
        <w:rPr>
          <w:b/>
          <w:lang w:val="en-GB"/>
        </w:rPr>
        <w:t>There's only one thing they want from a Puerto Rican girl</w:t>
      </w:r>
      <w:r w:rsidRPr="001A13E2"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That's a lie.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Later, Tony.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Don't listen to them.</w:t>
      </w:r>
    </w:p>
    <w:p w:rsidR="00BF6F0F" w:rsidRPr="001A13E2" w:rsidRDefault="00BF6F0F" w:rsidP="001A13E2">
      <w:pPr>
        <w:rPr>
          <w:lang w:val="en-GB"/>
        </w:rPr>
      </w:pPr>
      <w:r w:rsidRPr="00BB3271">
        <w:rPr>
          <w:b/>
          <w:lang w:val="en-GB"/>
        </w:rPr>
        <w:t>She will listen to her brother before she listens to you</w:t>
      </w:r>
      <w:r w:rsidRPr="001A13E2"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lf you two want to settle this--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- Please, boys!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Everything was going so well.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We're all here to have a good time.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Come here a second.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l want to talk to you.</w:t>
      </w:r>
    </w:p>
    <w:p w:rsidR="00BF6F0F" w:rsidRPr="001A13E2" w:rsidRDefault="00BF6F0F" w:rsidP="001A13E2">
      <w:pPr>
        <w:rPr>
          <w:lang w:val="en-GB"/>
        </w:rPr>
      </w:pPr>
      <w:r w:rsidRPr="00BB3271">
        <w:rPr>
          <w:b/>
          <w:lang w:val="en-GB"/>
        </w:rPr>
        <w:t>Take her out of here</w:t>
      </w:r>
      <w:r w:rsidRPr="001A13E2"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We're going home.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- </w:t>
      </w:r>
      <w:r w:rsidRPr="00BB3271">
        <w:rPr>
          <w:b/>
          <w:lang w:val="en-GB"/>
        </w:rPr>
        <w:t>lt is my first dance</w:t>
      </w:r>
      <w:r w:rsidRPr="001A13E2">
        <w:rPr>
          <w:lang w:val="en-GB"/>
        </w:rPr>
        <w:t>.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- Please, we are family. Now, go.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Come, Maria.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 don't want you.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 want you though.</w:t>
      </w:r>
    </w:p>
    <w:p w:rsidR="00BF6F0F" w:rsidRPr="00BB3271" w:rsidRDefault="00BF6F0F" w:rsidP="001A13E2">
      <w:pPr>
        <w:rPr>
          <w:b/>
          <w:lang w:val="en-GB"/>
        </w:rPr>
      </w:pPr>
      <w:r w:rsidRPr="00BB3271">
        <w:rPr>
          <w:b/>
          <w:lang w:val="en-GB"/>
        </w:rPr>
        <w:t>l want you for a war council.</w:t>
      </w:r>
      <w:r>
        <w:rPr>
          <w:b/>
          <w:lang w:val="en-GB"/>
        </w:rPr>
        <w:t xml:space="preserve">                              Cf. Indians war councils        </w:t>
      </w:r>
    </w:p>
    <w:p w:rsidR="00BF6F0F" w:rsidRPr="001A13E2" w:rsidRDefault="00BF6F0F" w:rsidP="001A13E2">
      <w:pPr>
        <w:rPr>
          <w:lang w:val="en-GB"/>
        </w:rPr>
      </w:pPr>
      <w:r w:rsidRPr="00BB3271">
        <w:rPr>
          <w:b/>
          <w:lang w:val="en-GB"/>
        </w:rPr>
        <w:t>Jets and Sharks</w:t>
      </w:r>
      <w:r w:rsidRPr="001A13E2"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The pleasure is mine.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Let's go outside.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would not leave the ladies alone</w:t>
      </w:r>
      <w:r>
        <w:rPr>
          <w:lang w:val="en-GB"/>
        </w:rPr>
        <w:t xml:space="preserve"> </w:t>
      </w:r>
      <w:r w:rsidRPr="001A13E2">
        <w:rPr>
          <w:lang w:val="en-GB"/>
        </w:rPr>
        <w:t>with your kind around.</w:t>
      </w:r>
    </w:p>
    <w:p w:rsidR="00BF6F0F" w:rsidRPr="00BB3271" w:rsidRDefault="00BF6F0F" w:rsidP="001A13E2">
      <w:pPr>
        <w:rPr>
          <w:b/>
          <w:lang w:val="en-GB"/>
        </w:rPr>
      </w:pPr>
      <w:r w:rsidRPr="00BB3271">
        <w:rPr>
          <w:b/>
          <w:lang w:val="en-GB"/>
        </w:rPr>
        <w:t>We will meet you at midnight.</w:t>
      </w:r>
    </w:p>
    <w:p w:rsidR="00BF6F0F" w:rsidRPr="00BB3271" w:rsidRDefault="00BF6F0F" w:rsidP="00BB3271">
      <w:pPr>
        <w:rPr>
          <w:lang w:val="en-GB"/>
        </w:rPr>
      </w:pPr>
      <w:r w:rsidRPr="00BB3271">
        <w:rPr>
          <w:b/>
          <w:lang w:val="en-GB"/>
        </w:rPr>
        <w:t>Doc's candy store</w:t>
      </w:r>
      <w:r w:rsidRPr="00BB3271">
        <w:rPr>
          <w:lang w:val="en-GB"/>
        </w:rPr>
        <w:t>?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- Mm-hmm.</w:t>
      </w:r>
    </w:p>
    <w:p w:rsidR="00BF6F0F" w:rsidRDefault="00BF6F0F" w:rsidP="001A13E2">
      <w:pPr>
        <w:rPr>
          <w:lang w:val="en-GB"/>
        </w:rPr>
      </w:pPr>
      <w:r w:rsidRPr="00BB3271">
        <w:rPr>
          <w:b/>
          <w:lang w:val="en-GB"/>
        </w:rPr>
        <w:t>And no jazz before then</w:t>
      </w:r>
      <w:r w:rsidRPr="001A13E2">
        <w:rPr>
          <w:lang w:val="en-GB"/>
        </w:rPr>
        <w:t>.</w:t>
      </w:r>
      <w:r>
        <w:rPr>
          <w:lang w:val="en-GB"/>
        </w:rPr>
        <w:t xml:space="preserve"> 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understand the rules...</w:t>
      </w:r>
      <w:r w:rsidRPr="00BB3271">
        <w:rPr>
          <w:b/>
          <w:lang w:val="en-GB"/>
        </w:rPr>
        <w:t>native boy</w:t>
      </w:r>
      <w:r w:rsidRPr="001A13E2"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lce.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Doc's at midnight.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Spread the word.</w:t>
      </w:r>
    </w:p>
    <w:p w:rsidR="00BF6F0F" w:rsidRDefault="00BF6F0F" w:rsidP="001A13E2">
      <w:pPr>
        <w:rPr>
          <w:lang w:val="en-GB"/>
        </w:rPr>
      </w:pPr>
      <w:r>
        <w:rPr>
          <w:lang w:val="en-GB"/>
        </w:rPr>
        <w:t>Right, Daddy-O.</w:t>
      </w:r>
    </w:p>
    <w:p w:rsidR="00BF6F0F" w:rsidRPr="004E0648" w:rsidRDefault="00BF6F0F" w:rsidP="001A13E2">
      <w:pPr>
        <w:rPr>
          <w:b/>
          <w:lang w:val="en-GB"/>
        </w:rPr>
      </w:pPr>
      <w:r w:rsidRPr="004E0648">
        <w:rPr>
          <w:b/>
          <w:lang w:val="en-GB"/>
        </w:rPr>
        <w:t>The most beautiful sound l ever heard</w:t>
      </w:r>
      <w:r>
        <w:rPr>
          <w:b/>
          <w:lang w:val="en-GB"/>
        </w:rPr>
        <w:t xml:space="preserve">                                    sound vs. sight (Romeo &amp; Juliet)</w:t>
      </w:r>
    </w:p>
    <w:p w:rsidR="00BF6F0F" w:rsidRPr="001A13E2" w:rsidRDefault="00BF6F0F" w:rsidP="001A13E2">
      <w:pPr>
        <w:rPr>
          <w:lang w:val="en-GB"/>
        </w:rPr>
      </w:pPr>
      <w:r w:rsidRPr="004E0648">
        <w:rPr>
          <w:b/>
          <w:lang w:val="en-GB"/>
        </w:rPr>
        <w:t>Maria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>All the beautiful sounds of the world i</w:t>
      </w:r>
      <w:r w:rsidRPr="001A13E2">
        <w:rPr>
          <w:lang w:val="en-GB"/>
        </w:rPr>
        <w:t>n a single word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just met a girl named Maria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suddenly that name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Will never be the same to me</w:t>
      </w:r>
    </w:p>
    <w:p w:rsidR="00BF6F0F" w:rsidRPr="004E0648" w:rsidRDefault="00BF6F0F" w:rsidP="001A13E2">
      <w:pPr>
        <w:rPr>
          <w:b/>
          <w:lang w:val="en-GB"/>
        </w:rPr>
      </w:pPr>
      <w:r w:rsidRPr="004E0648">
        <w:rPr>
          <w:b/>
          <w:lang w:val="en-GB"/>
        </w:rPr>
        <w:t>l just kissed a girl named Maria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suddenly l found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How wonderful a sound can be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Say it loud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there's music playing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Say it soft</w:t>
      </w:r>
    </w:p>
    <w:p w:rsidR="00BF6F0F" w:rsidRPr="004E0648" w:rsidRDefault="00BF6F0F" w:rsidP="001A13E2">
      <w:pPr>
        <w:rPr>
          <w:b/>
          <w:lang w:val="en-GB"/>
        </w:rPr>
      </w:pPr>
      <w:r w:rsidRPr="004E0648">
        <w:rPr>
          <w:b/>
          <w:lang w:val="en-GB"/>
        </w:rPr>
        <w:t>And it's almost like praying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l'll never stop saying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Say it loud </w:t>
      </w:r>
      <w:r w:rsidRPr="001A13E2">
        <w:rPr>
          <w:lang w:val="en-GB"/>
        </w:rPr>
        <w:t>and there's music playing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>Say it soft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it's almost like praying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l'll never stop saying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The most beautiful sound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>l ever heard</w:t>
      </w: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Now, l do not say these things </w:t>
      </w:r>
      <w:r w:rsidRPr="001A13E2">
        <w:rPr>
          <w:lang w:val="en-GB"/>
        </w:rPr>
        <w:t>to spoil your evening...or to hear myself talk.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 xml:space="preserve">l am here longer than you.   </w:t>
      </w:r>
    </w:p>
    <w:p w:rsidR="00BF6F0F" w:rsidRPr="001A13E2" w:rsidRDefault="00BF6F0F" w:rsidP="001A13E2">
      <w:pPr>
        <w:rPr>
          <w:lang w:val="en-GB"/>
        </w:rPr>
      </w:pPr>
      <w:r w:rsidRPr="004E0648">
        <w:rPr>
          <w:b/>
          <w:i/>
          <w:lang w:val="en-GB"/>
        </w:rPr>
        <w:t>Someday</w:t>
      </w:r>
      <w:r w:rsidRPr="004E0648">
        <w:rPr>
          <w:b/>
          <w:lang w:val="en-GB"/>
        </w:rPr>
        <w:t xml:space="preserve"> when you are an old married woman with five children</w:t>
      </w:r>
      <w:r w:rsidRPr="001A13E2">
        <w:rPr>
          <w:lang w:val="en-GB"/>
        </w:rPr>
        <w:t>...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</w:t>
      </w:r>
      <w:r>
        <w:rPr>
          <w:lang w:val="en-GB"/>
        </w:rPr>
        <w:t xml:space="preserve">hen you can tell me what to do, </w:t>
      </w:r>
      <w:r w:rsidRPr="001A13E2">
        <w:rPr>
          <w:lang w:val="en-GB"/>
        </w:rPr>
        <w:t>but now it is the other way around.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Now go to bed.</w:t>
      </w:r>
    </w:p>
    <w:p w:rsidR="00BF6F0F" w:rsidRPr="001A13E2" w:rsidRDefault="00BF6F0F" w:rsidP="001A13E2">
      <w:pPr>
        <w:rPr>
          <w:lang w:val="en-GB"/>
        </w:rPr>
      </w:pPr>
      <w:r w:rsidRPr="004E0648">
        <w:rPr>
          <w:b/>
          <w:lang w:val="en-GB"/>
        </w:rPr>
        <w:t>He's the old married woman</w:t>
      </w:r>
      <w:r w:rsidRPr="001A13E2">
        <w:rPr>
          <w:lang w:val="en-GB"/>
        </w:rPr>
        <w:t>.</w:t>
      </w:r>
    </w:p>
    <w:p w:rsidR="00BF6F0F" w:rsidRPr="006C7807" w:rsidRDefault="00BF6F0F" w:rsidP="001A13E2">
      <w:pPr>
        <w:rPr>
          <w:b/>
          <w:lang w:val="en-GB"/>
        </w:rPr>
      </w:pPr>
      <w:r w:rsidRPr="006C7807">
        <w:rPr>
          <w:b/>
          <w:lang w:val="en-GB"/>
        </w:rPr>
        <w:t>You know, she has a mother, also a father.</w:t>
      </w:r>
    </w:p>
    <w:p w:rsidR="00BF6F0F" w:rsidRPr="006C7807" w:rsidRDefault="00BF6F0F" w:rsidP="001A13E2">
      <w:pPr>
        <w:rPr>
          <w:b/>
          <w:lang w:val="en-GB"/>
        </w:rPr>
      </w:pPr>
      <w:r w:rsidRPr="006C7807">
        <w:rPr>
          <w:b/>
          <w:lang w:val="en-GB"/>
        </w:rPr>
        <w:t>They do not know this country any better than she does.</w:t>
      </w:r>
    </w:p>
    <w:p w:rsidR="00BF6F0F" w:rsidRPr="006C7807" w:rsidRDefault="00BF6F0F" w:rsidP="001A13E2">
      <w:pPr>
        <w:rPr>
          <w:b/>
          <w:lang w:val="en-GB"/>
        </w:rPr>
      </w:pPr>
      <w:r w:rsidRPr="006C7807">
        <w:rPr>
          <w:b/>
          <w:lang w:val="en-GB"/>
        </w:rPr>
        <w:t>You do not know it at all.</w:t>
      </w:r>
    </w:p>
    <w:p w:rsidR="00BF6F0F" w:rsidRPr="006C7807" w:rsidRDefault="00BF6F0F" w:rsidP="001A13E2">
      <w:pPr>
        <w:rPr>
          <w:b/>
          <w:lang w:val="en-GB"/>
        </w:rPr>
      </w:pPr>
      <w:r w:rsidRPr="006C7807">
        <w:rPr>
          <w:b/>
          <w:lang w:val="en-GB"/>
        </w:rPr>
        <w:t>Girls here are free to have fun.</w:t>
      </w:r>
    </w:p>
    <w:p w:rsidR="00BF6F0F" w:rsidRPr="006C7807" w:rsidRDefault="00BF6F0F" w:rsidP="001A13E2">
      <w:pPr>
        <w:rPr>
          <w:b/>
          <w:lang w:val="en-GB"/>
        </w:rPr>
      </w:pPr>
      <w:r w:rsidRPr="006C7807">
        <w:rPr>
          <w:b/>
          <w:lang w:val="en-GB"/>
        </w:rPr>
        <w:t>She is in America now.</w:t>
      </w:r>
    </w:p>
    <w:p w:rsidR="00BF6F0F" w:rsidRPr="006C7807" w:rsidRDefault="00BF6F0F" w:rsidP="001A13E2">
      <w:pPr>
        <w:rPr>
          <w:b/>
          <w:lang w:val="en-GB"/>
        </w:rPr>
      </w:pPr>
      <w:r w:rsidRPr="006C7807">
        <w:rPr>
          <w:b/>
          <w:lang w:val="en-GB"/>
        </w:rPr>
        <w:t>Puerto Rico is in America now.</w:t>
      </w:r>
    </w:p>
    <w:p w:rsidR="00BF6F0F" w:rsidRPr="006C7807" w:rsidRDefault="00BF6F0F" w:rsidP="001A13E2">
      <w:pPr>
        <w:rPr>
          <w:b/>
          <w:lang w:val="en-GB"/>
        </w:rPr>
      </w:pPr>
      <w:r>
        <w:rPr>
          <w:b/>
          <w:lang w:val="en-GB"/>
        </w:rPr>
        <w:t xml:space="preserve">Sometimes l don't know </w:t>
      </w:r>
      <w:r w:rsidRPr="006C7807">
        <w:rPr>
          <w:b/>
          <w:lang w:val="en-GB"/>
        </w:rPr>
        <w:t>which is thicker</w:t>
      </w:r>
      <w:r w:rsidRPr="001A13E2">
        <w:rPr>
          <w:lang w:val="en-GB"/>
        </w:rPr>
        <w:t>--</w:t>
      </w:r>
      <w:r>
        <w:rPr>
          <w:b/>
          <w:lang w:val="en-GB"/>
        </w:rPr>
        <w:t xml:space="preserve"> </w:t>
      </w:r>
      <w:r w:rsidRPr="006C7807">
        <w:rPr>
          <w:b/>
          <w:lang w:val="en-GB"/>
        </w:rPr>
        <w:t>your skull or your accent</w:t>
      </w:r>
      <w:r w:rsidRPr="001A13E2"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Let them wait.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ls Maria all right?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 should be so all right.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lt will not happen again.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Pepe, lndio.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- After </w:t>
      </w:r>
      <w:r w:rsidRPr="006C7807">
        <w:rPr>
          <w:b/>
          <w:lang w:val="en-GB"/>
        </w:rPr>
        <w:t>tonight</w:t>
      </w:r>
      <w:r w:rsidRPr="001A13E2">
        <w:rPr>
          <w:lang w:val="en-GB"/>
        </w:rPr>
        <w:t>, things will be settled.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First settle your stomach.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Never mind my stomach.</w:t>
      </w:r>
    </w:p>
    <w:p w:rsidR="00BF6F0F" w:rsidRDefault="00BF6F0F" w:rsidP="001A13E2">
      <w:pPr>
        <w:rPr>
          <w:lang w:val="en-GB"/>
        </w:rPr>
      </w:pPr>
      <w:r w:rsidRPr="006C7807">
        <w:rPr>
          <w:b/>
          <w:lang w:val="en-GB"/>
        </w:rPr>
        <w:t>Well, l mind your nose and your head broken</w:t>
      </w:r>
      <w:r>
        <w:rPr>
          <w:lang w:val="en-GB"/>
        </w:rPr>
        <w:t xml:space="preserve">. 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Broken?</w:t>
      </w:r>
    </w:p>
    <w:p w:rsidR="00BF6F0F" w:rsidRDefault="00BF6F0F" w:rsidP="001A13E2">
      <w:pPr>
        <w:rPr>
          <w:lang w:val="en-GB"/>
        </w:rPr>
      </w:pPr>
      <w:r>
        <w:rPr>
          <w:lang w:val="en-GB"/>
        </w:rPr>
        <w:t>- Sure.</w:t>
      </w:r>
    </w:p>
    <w:p w:rsidR="00BF6F0F" w:rsidRDefault="00BF6F0F" w:rsidP="001A13E2">
      <w:pPr>
        <w:rPr>
          <w:b/>
          <w:lang w:val="en-GB"/>
        </w:rPr>
      </w:pPr>
      <w:r w:rsidRPr="006C7807">
        <w:rPr>
          <w:b/>
          <w:lang w:val="en-GB"/>
        </w:rPr>
        <w:t xml:space="preserve">They use Maria for an excuse </w:t>
      </w:r>
      <w:r>
        <w:rPr>
          <w:b/>
          <w:lang w:val="en-GB"/>
        </w:rPr>
        <w:t>to start World War lll.</w:t>
      </w:r>
    </w:p>
    <w:p w:rsidR="00BF6F0F" w:rsidRPr="006C7807" w:rsidRDefault="00BF6F0F" w:rsidP="001A13E2">
      <w:pPr>
        <w:rPr>
          <w:b/>
          <w:lang w:val="en-GB"/>
        </w:rPr>
      </w:pPr>
      <w:r w:rsidRPr="001A13E2">
        <w:rPr>
          <w:lang w:val="en-GB"/>
        </w:rPr>
        <w:t xml:space="preserve">lt is more than that.   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More than what?</w:t>
      </w:r>
    </w:p>
    <w:p w:rsidR="00BF6F0F" w:rsidRDefault="00BF6F0F" w:rsidP="001A13E2">
      <w:pPr>
        <w:rPr>
          <w:lang w:val="en-GB"/>
        </w:rPr>
      </w:pPr>
      <w:r>
        <w:rPr>
          <w:lang w:val="en-GB"/>
        </w:rPr>
        <w:t xml:space="preserve">She was only dancing. 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With an American</w:t>
      </w:r>
      <w:r>
        <w:rPr>
          <w:lang w:val="en-GB"/>
        </w:rPr>
        <w:t xml:space="preserve"> </w:t>
      </w:r>
      <w:r w:rsidRPr="001A13E2">
        <w:rPr>
          <w:lang w:val="en-GB"/>
        </w:rPr>
        <w:t xml:space="preserve">who is really </w:t>
      </w:r>
      <w:r w:rsidRPr="006C7807">
        <w:rPr>
          <w:b/>
          <w:lang w:val="en-GB"/>
        </w:rPr>
        <w:t>a Polack</w:t>
      </w:r>
      <w:r w:rsidRPr="001A13E2">
        <w:rPr>
          <w:lang w:val="en-GB"/>
        </w:rPr>
        <w:t>.</w:t>
      </w:r>
      <w:r>
        <w:rPr>
          <w:lang w:val="en-GB"/>
        </w:rPr>
        <w:t xml:space="preserve">     </w:t>
      </w:r>
      <w:r w:rsidRPr="006C7807">
        <w:rPr>
          <w:b/>
          <w:lang w:val="en-GB"/>
        </w:rPr>
        <w:t>Polack</w:t>
      </w:r>
      <w:r>
        <w:rPr>
          <w:lang w:val="en-GB"/>
        </w:rPr>
        <w:t xml:space="preserve"> is derogatory. Cf. </w:t>
      </w:r>
      <w:r w:rsidRPr="006C7807">
        <w:rPr>
          <w:b/>
          <w:lang w:val="en-GB"/>
        </w:rPr>
        <w:t>A Streetcar Named Desire</w:t>
      </w:r>
      <w:r>
        <w:rPr>
          <w:lang w:val="en-GB"/>
        </w:rPr>
        <w:t xml:space="preserve">   </w:t>
      </w:r>
      <w:r w:rsidRPr="001A13E2">
        <w:rPr>
          <w:lang w:val="en-GB"/>
        </w:rPr>
        <w:t xml:space="preserve">   Says the </w:t>
      </w:r>
      <w:r w:rsidRPr="003958DE">
        <w:rPr>
          <w:b/>
          <w:lang w:val="en-GB"/>
        </w:rPr>
        <w:t>spic</w:t>
      </w:r>
      <w:r w:rsidRPr="001A13E2">
        <w:rPr>
          <w:lang w:val="en-GB"/>
        </w:rPr>
        <w:t>.</w:t>
      </w:r>
      <w:r>
        <w:rPr>
          <w:lang w:val="en-GB"/>
        </w:rPr>
        <w:t xml:space="preserve">                                                      Slang: SPIC/ from  (No) SPIG: No Speak English</w:t>
      </w: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  <w:r w:rsidRPr="003958DE">
        <w:rPr>
          <w:b/>
          <w:lang w:val="en-GB"/>
        </w:rPr>
        <w:t>You are not so cute</w:t>
      </w:r>
      <w:r>
        <w:rPr>
          <w:lang w:val="en-GB"/>
        </w:rPr>
        <w:t>.</w:t>
      </w:r>
      <w:r w:rsidRPr="001A13E2">
        <w:rPr>
          <w:lang w:val="en-GB"/>
        </w:rPr>
        <w:t xml:space="preserve"> </w:t>
      </w:r>
    </w:p>
    <w:p w:rsidR="00BF6F0F" w:rsidRPr="003958DE" w:rsidRDefault="00BF6F0F" w:rsidP="001A13E2">
      <w:pPr>
        <w:rPr>
          <w:b/>
          <w:lang w:val="en-GB"/>
        </w:rPr>
      </w:pPr>
      <w:r w:rsidRPr="003958DE">
        <w:rPr>
          <w:b/>
          <w:lang w:val="en-GB"/>
        </w:rPr>
        <w:t>- That Tony is.</w:t>
      </w:r>
    </w:p>
    <w:p w:rsidR="00BF6F0F" w:rsidRPr="003958DE" w:rsidRDefault="00BF6F0F" w:rsidP="001A13E2">
      <w:pPr>
        <w:rPr>
          <w:b/>
          <w:lang w:val="en-GB"/>
        </w:rPr>
      </w:pPr>
      <w:r w:rsidRPr="003958DE">
        <w:rPr>
          <w:b/>
          <w:lang w:val="en-GB"/>
        </w:rPr>
        <w:t>- And he works.</w:t>
      </w:r>
    </w:p>
    <w:p w:rsidR="00BF6F0F" w:rsidRPr="003958DE" w:rsidRDefault="00BF6F0F" w:rsidP="001A13E2">
      <w:pPr>
        <w:rPr>
          <w:b/>
          <w:lang w:val="en-GB"/>
        </w:rPr>
      </w:pPr>
      <w:r w:rsidRPr="003958DE">
        <w:rPr>
          <w:b/>
          <w:lang w:val="en-GB"/>
        </w:rPr>
        <w:t>A delivery boy.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And what are you?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An assistant.</w:t>
      </w:r>
    </w:p>
    <w:p w:rsidR="00BF6F0F" w:rsidRPr="001A13E2" w:rsidRDefault="00BF6F0F" w:rsidP="001A13E2">
      <w:pPr>
        <w:rPr>
          <w:lang w:val="en-GB"/>
        </w:rPr>
      </w:pPr>
      <w:r w:rsidRPr="003958DE">
        <w:rPr>
          <w:b/>
          <w:lang w:val="en-GB"/>
        </w:rPr>
        <w:t>And Chino makes half of what the Polack makes</w:t>
      </w:r>
      <w:r w:rsidRPr="001A13E2">
        <w:rPr>
          <w:lang w:val="en-GB"/>
        </w:rPr>
        <w:t>.</w:t>
      </w:r>
      <w:r>
        <w:rPr>
          <w:lang w:val="en-GB"/>
        </w:rPr>
        <w:t xml:space="preserve">            </w:t>
      </w:r>
      <w:r w:rsidRPr="003958DE">
        <w:rPr>
          <w:b/>
          <w:lang w:val="en-GB"/>
        </w:rPr>
        <w:t>Chino: a friend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 xml:space="preserve">- </w:t>
      </w:r>
      <w:r w:rsidRPr="003958DE">
        <w:rPr>
          <w:b/>
          <w:lang w:val="en-GB"/>
        </w:rPr>
        <w:t>The Polack is an American</w:t>
      </w:r>
      <w:r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- </w:t>
      </w:r>
      <w:r w:rsidRPr="003958DE">
        <w:rPr>
          <w:b/>
          <w:lang w:val="en-GB"/>
        </w:rPr>
        <w:t>Here comes the whole commercial</w:t>
      </w:r>
      <w:r w:rsidRPr="001A13E2"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3958DE">
        <w:rPr>
          <w:b/>
          <w:lang w:val="en-GB"/>
        </w:rPr>
        <w:t>Your mother's a Pole. Your father's a Swede</w:t>
      </w:r>
      <w:r w:rsidRPr="001A13E2"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But you were born here.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That's all that you need.</w:t>
      </w:r>
    </w:p>
    <w:p w:rsidR="00BF6F0F" w:rsidRPr="00434D98" w:rsidRDefault="00BF6F0F" w:rsidP="001A13E2">
      <w:pPr>
        <w:rPr>
          <w:b/>
          <w:lang w:val="en-GB"/>
        </w:rPr>
      </w:pPr>
      <w:r w:rsidRPr="00434D98">
        <w:rPr>
          <w:b/>
          <w:lang w:val="en-GB"/>
        </w:rPr>
        <w:t>You are an American.</w:t>
      </w:r>
    </w:p>
    <w:p w:rsidR="00BF6F0F" w:rsidRPr="00434D98" w:rsidRDefault="00BF6F0F" w:rsidP="001A13E2">
      <w:pPr>
        <w:rPr>
          <w:b/>
          <w:lang w:val="en-GB"/>
        </w:rPr>
      </w:pPr>
      <w:r w:rsidRPr="00434D98">
        <w:rPr>
          <w:b/>
          <w:lang w:val="en-GB"/>
        </w:rPr>
        <w:t>But us?</w:t>
      </w:r>
    </w:p>
    <w:p w:rsidR="00BF6F0F" w:rsidRPr="00434D98" w:rsidRDefault="00BF6F0F" w:rsidP="001A13E2">
      <w:pPr>
        <w:rPr>
          <w:b/>
          <w:lang w:val="en-GB"/>
        </w:rPr>
      </w:pPr>
      <w:r w:rsidRPr="00434D98">
        <w:rPr>
          <w:b/>
          <w:lang w:val="en-GB"/>
        </w:rPr>
        <w:t>Foreigners!</w:t>
      </w:r>
    </w:p>
    <w:p w:rsidR="00BF6F0F" w:rsidRPr="001A13E2" w:rsidRDefault="00BF6F0F" w:rsidP="001A13E2">
      <w:pPr>
        <w:rPr>
          <w:lang w:val="en-GB"/>
        </w:rPr>
      </w:pPr>
      <w:r w:rsidRPr="00434D98">
        <w:rPr>
          <w:b/>
          <w:lang w:val="en-GB"/>
        </w:rPr>
        <w:t>Lice. Cockroaches</w:t>
      </w:r>
      <w:r w:rsidRPr="001A13E2"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But it's true.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</w:t>
      </w:r>
      <w:r>
        <w:rPr>
          <w:lang w:val="en-GB"/>
        </w:rPr>
        <w:t xml:space="preserve">hen l think about how l thought </w:t>
      </w:r>
      <w:r w:rsidRPr="001A13E2">
        <w:rPr>
          <w:lang w:val="en-GB"/>
        </w:rPr>
        <w:t>it would be for us here.</w:t>
      </w:r>
    </w:p>
    <w:p w:rsidR="00BF6F0F" w:rsidRPr="00434D98" w:rsidRDefault="00BF6F0F" w:rsidP="001A13E2">
      <w:pPr>
        <w:rPr>
          <w:b/>
          <w:lang w:val="en-GB"/>
        </w:rPr>
      </w:pPr>
      <w:r w:rsidRPr="00434D98">
        <w:rPr>
          <w:b/>
          <w:lang w:val="en-GB"/>
        </w:rPr>
        <w:t>We came like children, believing, trusting.</w:t>
      </w:r>
    </w:p>
    <w:p w:rsidR="00BF6F0F" w:rsidRPr="00434D98" w:rsidRDefault="00BF6F0F" w:rsidP="001A13E2">
      <w:pPr>
        <w:rPr>
          <w:b/>
          <w:lang w:val="en-GB"/>
        </w:rPr>
      </w:pPr>
      <w:r w:rsidRPr="00434D98">
        <w:rPr>
          <w:b/>
          <w:lang w:val="en-GB"/>
        </w:rPr>
        <w:t>With our hearts open.</w:t>
      </w:r>
    </w:p>
    <w:p w:rsidR="00BF6F0F" w:rsidRPr="001A13E2" w:rsidRDefault="00BF6F0F" w:rsidP="001A13E2">
      <w:pPr>
        <w:rPr>
          <w:lang w:val="en-GB"/>
        </w:rPr>
      </w:pPr>
      <w:r w:rsidRPr="00434D98">
        <w:rPr>
          <w:b/>
          <w:lang w:val="en-GB"/>
        </w:rPr>
        <w:t>With our arms open</w:t>
      </w:r>
      <w:r w:rsidRPr="001A13E2"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434D98">
        <w:rPr>
          <w:b/>
          <w:lang w:val="en-GB"/>
        </w:rPr>
        <w:t>You came with your mouth open</w:t>
      </w:r>
      <w:r w:rsidRPr="001A13E2"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You did, </w:t>
      </w:r>
      <w:r w:rsidRPr="00434D98">
        <w:rPr>
          <w:b/>
          <w:lang w:val="en-GB"/>
        </w:rPr>
        <w:t>spic</w:t>
      </w:r>
      <w:r>
        <w:rPr>
          <w:lang w:val="en-GB"/>
        </w:rPr>
        <w:t xml:space="preserve">, and you'll </w:t>
      </w:r>
      <w:r w:rsidRPr="001A13E2">
        <w:rPr>
          <w:lang w:val="en-GB"/>
        </w:rPr>
        <w:t>go back in handcuffs.</w:t>
      </w:r>
    </w:p>
    <w:p w:rsidR="00BF6F0F" w:rsidRPr="001A13E2" w:rsidRDefault="00BF6F0F" w:rsidP="001A13E2">
      <w:pPr>
        <w:rPr>
          <w:lang w:val="en-GB"/>
        </w:rPr>
      </w:pPr>
      <w:r w:rsidRPr="00434D98">
        <w:rPr>
          <w:b/>
          <w:lang w:val="en-GB"/>
        </w:rPr>
        <w:t>l'm going back in a Cadillac</w:t>
      </w:r>
      <w:r w:rsidRPr="001A13E2"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Air-conditioned.</w:t>
      </w:r>
    </w:p>
    <w:p w:rsidR="00BF6F0F" w:rsidRDefault="00BF6F0F" w:rsidP="001A13E2">
      <w:pPr>
        <w:rPr>
          <w:lang w:val="en-GB"/>
        </w:rPr>
      </w:pPr>
      <w:r>
        <w:rPr>
          <w:lang w:val="en-GB"/>
        </w:rPr>
        <w:t>- Built-in bar.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- Telephone.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Television.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Compatible color.</w:t>
      </w:r>
      <w:r>
        <w:rPr>
          <w:lang w:val="en-GB"/>
        </w:rPr>
        <w:t xml:space="preserve">                                     </w:t>
      </w:r>
      <w:r w:rsidRPr="00434D98">
        <w:rPr>
          <w:b/>
          <w:lang w:val="en-GB"/>
        </w:rPr>
        <w:t>Compatible Color TV (1953)</w:t>
      </w:r>
    </w:p>
    <w:p w:rsidR="00BF6F0F" w:rsidRPr="00434D98" w:rsidRDefault="00BF6F0F" w:rsidP="001A13E2">
      <w:pPr>
        <w:rPr>
          <w:b/>
          <w:i/>
          <w:lang w:val="en-GB"/>
        </w:rPr>
      </w:pPr>
      <w:r w:rsidRPr="00434D98">
        <w:rPr>
          <w:b/>
          <w:i/>
          <w:lang w:val="en-GB"/>
        </w:rPr>
        <w:t>lf you had all that here, why would you want to go back to Puerto Rico?</w:t>
      </w:r>
    </w:p>
    <w:p w:rsidR="00BF6F0F" w:rsidRPr="00434D98" w:rsidRDefault="00BF6F0F" w:rsidP="001A13E2">
      <w:pPr>
        <w:rPr>
          <w:b/>
          <w:lang w:val="en-GB"/>
        </w:rPr>
      </w:pPr>
      <w:r w:rsidRPr="00434D98">
        <w:rPr>
          <w:b/>
          <w:lang w:val="en-GB"/>
        </w:rPr>
        <w:t>Even if you didn't have all that here, why would you want to go back?</w:t>
      </w:r>
    </w:p>
    <w:p w:rsidR="00BF6F0F" w:rsidRPr="00434D98" w:rsidRDefault="00BF6F0F" w:rsidP="001A13E2">
      <w:pPr>
        <w:rPr>
          <w:b/>
          <w:lang w:val="en-GB"/>
        </w:rPr>
      </w:pPr>
      <w:r w:rsidRPr="00434D98">
        <w:rPr>
          <w:b/>
          <w:lang w:val="en-GB"/>
        </w:rPr>
        <w:t>lt's so good here?</w:t>
      </w:r>
    </w:p>
    <w:p w:rsidR="00BF6F0F" w:rsidRPr="00434D98" w:rsidRDefault="00BF6F0F" w:rsidP="001A13E2">
      <w:pPr>
        <w:rPr>
          <w:b/>
          <w:lang w:val="en-GB"/>
        </w:rPr>
      </w:pPr>
      <w:r w:rsidRPr="00434D98">
        <w:rPr>
          <w:b/>
          <w:lang w:val="en-GB"/>
        </w:rPr>
        <w:t>lt's so good there?</w:t>
      </w:r>
    </w:p>
    <w:p w:rsidR="00BF6F0F" w:rsidRPr="00434D98" w:rsidRDefault="00BF6F0F" w:rsidP="001A13E2">
      <w:pPr>
        <w:rPr>
          <w:b/>
          <w:lang w:val="en-GB"/>
        </w:rPr>
      </w:pPr>
      <w:r w:rsidRPr="00434D98">
        <w:rPr>
          <w:b/>
          <w:lang w:val="en-GB"/>
        </w:rPr>
        <w:t>We had nothing.</w:t>
      </w:r>
    </w:p>
    <w:p w:rsidR="00BF6F0F" w:rsidRPr="00434D98" w:rsidRDefault="00BF6F0F" w:rsidP="001A13E2">
      <w:pPr>
        <w:rPr>
          <w:b/>
          <w:lang w:val="en-GB"/>
        </w:rPr>
      </w:pPr>
      <w:r w:rsidRPr="00434D98">
        <w:rPr>
          <w:b/>
          <w:lang w:val="en-GB"/>
        </w:rPr>
        <w:t>Ah, we still have nothing, only more expensive.</w:t>
      </w:r>
    </w:p>
    <w:p w:rsidR="00BF6F0F" w:rsidRPr="00434D98" w:rsidRDefault="00BF6F0F" w:rsidP="001A13E2">
      <w:r w:rsidRPr="00434D98">
        <w:t>Anita Josephina...</w:t>
      </w:r>
    </w:p>
    <w:p w:rsidR="00BF6F0F" w:rsidRPr="00434D98" w:rsidRDefault="00BF6F0F" w:rsidP="001A13E2">
      <w:r w:rsidRPr="00434D98">
        <w:t>- Beatriz del Carmen Margarita.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lt's plain Anita now.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Et cetera.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- Leave me alone. </w:t>
      </w:r>
      <w:r w:rsidRPr="00434D98">
        <w:rPr>
          <w:b/>
          <w:lang w:val="en-GB"/>
        </w:rPr>
        <w:t>At least l</w:t>
      </w:r>
      <w:r>
        <w:rPr>
          <w:lang w:val="en-GB"/>
        </w:rPr>
        <w:t xml:space="preserve"> </w:t>
      </w:r>
      <w:r w:rsidRPr="001A13E2">
        <w:rPr>
          <w:lang w:val="en-GB"/>
        </w:rPr>
        <w:t>--</w:t>
      </w:r>
    </w:p>
    <w:p w:rsidR="00BF6F0F" w:rsidRPr="00434D98" w:rsidRDefault="00BF6F0F" w:rsidP="001A13E2">
      <w:pPr>
        <w:rPr>
          <w:b/>
          <w:lang w:val="en-GB"/>
        </w:rPr>
      </w:pPr>
      <w:r w:rsidRPr="00434D98">
        <w:rPr>
          <w:b/>
          <w:lang w:val="en-GB"/>
        </w:rPr>
        <w:t>Once an immigrant, always an immigrant.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Hey, look, </w:t>
      </w:r>
      <w:r w:rsidRPr="00434D98">
        <w:rPr>
          <w:b/>
          <w:lang w:val="en-GB"/>
        </w:rPr>
        <w:t>instead of a shampoo, she's been brainwashed</w:t>
      </w:r>
      <w:r w:rsidRPr="001A13E2"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Stop it.</w:t>
      </w:r>
    </w:p>
    <w:p w:rsidR="00BF6F0F" w:rsidRPr="00514C15" w:rsidRDefault="00BF6F0F" w:rsidP="001A13E2">
      <w:pPr>
        <w:rPr>
          <w:b/>
          <w:lang w:val="en-GB"/>
        </w:rPr>
      </w:pPr>
      <w:r w:rsidRPr="001A13E2">
        <w:rPr>
          <w:lang w:val="en-GB"/>
        </w:rPr>
        <w:t xml:space="preserve">- </w:t>
      </w:r>
      <w:r w:rsidRPr="00514C15">
        <w:rPr>
          <w:b/>
          <w:lang w:val="en-GB"/>
        </w:rPr>
        <w:t>She's given up Puerto Rico.</w:t>
      </w:r>
    </w:p>
    <w:p w:rsidR="00BF6F0F" w:rsidRPr="001A13E2" w:rsidRDefault="00BF6F0F" w:rsidP="001A13E2">
      <w:pPr>
        <w:rPr>
          <w:lang w:val="en-GB"/>
        </w:rPr>
      </w:pPr>
      <w:r w:rsidRPr="00514C15">
        <w:rPr>
          <w:b/>
          <w:lang w:val="en-GB"/>
        </w:rPr>
        <w:t>Now she's queer for Uncle Sam</w:t>
      </w:r>
      <w:r w:rsidRPr="001A13E2"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Oh, no. That's not true.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>Puerto Rico m</w:t>
      </w:r>
      <w:r w:rsidRPr="001A13E2">
        <w:rPr>
          <w:lang w:val="en-GB"/>
        </w:rPr>
        <w:t>y heart's devotion</w:t>
      </w:r>
    </w:p>
    <w:p w:rsidR="00BF6F0F" w:rsidRPr="00514C15" w:rsidRDefault="00BF6F0F" w:rsidP="001A13E2">
      <w:pPr>
        <w:rPr>
          <w:b/>
          <w:lang w:val="en-GB"/>
        </w:rPr>
      </w:pPr>
      <w:r w:rsidRPr="00514C15">
        <w:rPr>
          <w:b/>
          <w:lang w:val="en-GB"/>
        </w:rPr>
        <w:t xml:space="preserve">Let it sink back </w:t>
      </w:r>
      <w:r>
        <w:rPr>
          <w:b/>
          <w:lang w:val="en-GB"/>
        </w:rPr>
        <w:t>i</w:t>
      </w:r>
      <w:r w:rsidRPr="00514C15">
        <w:rPr>
          <w:b/>
          <w:lang w:val="en-GB"/>
        </w:rPr>
        <w:t>n the ocean</w:t>
      </w:r>
      <w:r>
        <w:rPr>
          <w:b/>
          <w:lang w:val="en-GB"/>
        </w:rPr>
        <w:t xml:space="preserve">                            cf. The Caribbean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Always the hurricanes blowing</w:t>
      </w:r>
    </w:p>
    <w:p w:rsidR="00BF6F0F" w:rsidRPr="00514C15" w:rsidRDefault="00BF6F0F" w:rsidP="001A13E2">
      <w:pPr>
        <w:rPr>
          <w:b/>
          <w:lang w:val="en-GB"/>
        </w:rPr>
      </w:pPr>
      <w:r w:rsidRPr="00514C15">
        <w:rPr>
          <w:b/>
          <w:lang w:val="en-GB"/>
        </w:rPr>
        <w:t>Always the population growing</w:t>
      </w:r>
    </w:p>
    <w:p w:rsidR="00BF6F0F" w:rsidRPr="00D44BA4" w:rsidRDefault="00BF6F0F" w:rsidP="001A13E2">
      <w:pPr>
        <w:rPr>
          <w:b/>
          <w:lang w:val="en-GB"/>
        </w:rPr>
      </w:pPr>
      <w:r w:rsidRPr="00D44BA4">
        <w:rPr>
          <w:b/>
          <w:lang w:val="en-GB"/>
        </w:rPr>
        <w:t>And the money owing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the sunlight streaming</w:t>
      </w:r>
    </w:p>
    <w:p w:rsidR="00BF6F0F" w:rsidRDefault="00BF6F0F" w:rsidP="001A13E2">
      <w:pPr>
        <w:rPr>
          <w:lang w:val="en-GB"/>
        </w:rPr>
      </w:pPr>
      <w:r>
        <w:rPr>
          <w:lang w:val="en-GB"/>
        </w:rPr>
        <w:t xml:space="preserve">And the </w:t>
      </w:r>
      <w:r w:rsidRPr="00D44BA4">
        <w:rPr>
          <w:b/>
          <w:lang w:val="en-GB"/>
        </w:rPr>
        <w:t>natives steaming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l like the island Manhattan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know you do.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Smoke on your pipe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put that in</w:t>
      </w:r>
    </w:p>
    <w:p w:rsidR="00BF6F0F" w:rsidRPr="00D44BA4" w:rsidRDefault="00BF6F0F" w:rsidP="001A13E2">
      <w:pPr>
        <w:rPr>
          <w:b/>
          <w:lang w:val="en-GB"/>
        </w:rPr>
      </w:pPr>
      <w:r w:rsidRPr="00D44BA4">
        <w:rPr>
          <w:b/>
          <w:lang w:val="en-GB"/>
        </w:rPr>
        <w:t>l like to be in America</w:t>
      </w:r>
      <w:r>
        <w:rPr>
          <w:b/>
          <w:lang w:val="en-GB"/>
        </w:rPr>
        <w:t xml:space="preserve">                                                             What is America?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Okay by me in America</w:t>
      </w:r>
    </w:p>
    <w:p w:rsidR="00BF6F0F" w:rsidRPr="001A13E2" w:rsidRDefault="00BF6F0F" w:rsidP="001A13E2">
      <w:pPr>
        <w:rPr>
          <w:lang w:val="en-GB"/>
        </w:rPr>
      </w:pPr>
      <w:r w:rsidRPr="00D44BA4">
        <w:rPr>
          <w:b/>
          <w:lang w:val="en-GB"/>
        </w:rPr>
        <w:t>Everything free</w:t>
      </w:r>
      <w:r w:rsidRPr="001A13E2">
        <w:rPr>
          <w:lang w:val="en-GB"/>
        </w:rPr>
        <w:t xml:space="preserve"> in America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For a small fee in America</w:t>
      </w:r>
    </w:p>
    <w:p w:rsidR="00BF6F0F" w:rsidRPr="00D44BA4" w:rsidRDefault="00BF6F0F" w:rsidP="001A13E2">
      <w:pPr>
        <w:rPr>
          <w:b/>
          <w:lang w:val="en-GB"/>
        </w:rPr>
      </w:pPr>
      <w:r w:rsidRPr="00D44BA4">
        <w:rPr>
          <w:b/>
          <w:lang w:val="en-GB"/>
        </w:rPr>
        <w:t>Buying on credit is so nice</w:t>
      </w:r>
    </w:p>
    <w:p w:rsidR="00BF6F0F" w:rsidRPr="00D44BA4" w:rsidRDefault="00BF6F0F" w:rsidP="001A13E2">
      <w:pPr>
        <w:rPr>
          <w:b/>
          <w:lang w:val="en-GB"/>
        </w:rPr>
      </w:pPr>
      <w:r w:rsidRPr="00D44BA4">
        <w:rPr>
          <w:b/>
          <w:lang w:val="en-GB"/>
        </w:rPr>
        <w:t>One look at us and they charge twice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have my own washing machine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What will you have though </w:t>
      </w:r>
      <w:r w:rsidRPr="001A13E2">
        <w:rPr>
          <w:lang w:val="en-GB"/>
        </w:rPr>
        <w:t>to keep clean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Skyscrapers bloom in America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Cadillacs zoom in America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lndustry boom in America</w:t>
      </w:r>
    </w:p>
    <w:p w:rsidR="00BF6F0F" w:rsidRPr="00D44BA4" w:rsidRDefault="00BF6F0F" w:rsidP="001A13E2">
      <w:pPr>
        <w:rPr>
          <w:b/>
          <w:lang w:val="en-GB"/>
        </w:rPr>
      </w:pPr>
      <w:r w:rsidRPr="00D44BA4">
        <w:rPr>
          <w:b/>
          <w:lang w:val="en-GB"/>
        </w:rPr>
        <w:t>Twelve in a room in America</w:t>
      </w:r>
    </w:p>
    <w:p w:rsidR="00BF6F0F" w:rsidRDefault="00BF6F0F" w:rsidP="001A13E2">
      <w:pPr>
        <w:rPr>
          <w:lang w:val="en-GB"/>
        </w:rPr>
      </w:pPr>
      <w:r>
        <w:rPr>
          <w:lang w:val="en-GB"/>
        </w:rPr>
        <w:t>Lots of new housing with more space</w:t>
      </w:r>
    </w:p>
    <w:p w:rsidR="00BF6F0F" w:rsidRPr="00D44BA4" w:rsidRDefault="00BF6F0F" w:rsidP="001A13E2">
      <w:pPr>
        <w:rPr>
          <w:b/>
          <w:lang w:val="en-GB"/>
        </w:rPr>
      </w:pPr>
      <w:r w:rsidRPr="00D44BA4">
        <w:rPr>
          <w:b/>
          <w:lang w:val="en-GB"/>
        </w:rPr>
        <w:t>Lots of doors slamming in our face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l'll get a terrace apartment</w:t>
      </w:r>
    </w:p>
    <w:p w:rsidR="00BF6F0F" w:rsidRPr="00D44BA4" w:rsidRDefault="00BF6F0F" w:rsidP="001A13E2">
      <w:pPr>
        <w:rPr>
          <w:b/>
          <w:lang w:val="en-GB"/>
        </w:rPr>
      </w:pPr>
      <w:r w:rsidRPr="00D44BA4">
        <w:rPr>
          <w:b/>
          <w:lang w:val="en-GB"/>
        </w:rPr>
        <w:t>Better get rid of your accent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Life can be bright in America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lf you can fight in America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Life is all right in America</w:t>
      </w:r>
    </w:p>
    <w:p w:rsidR="00BF6F0F" w:rsidRPr="001762D3" w:rsidRDefault="00BF6F0F" w:rsidP="001A13E2">
      <w:pPr>
        <w:rPr>
          <w:b/>
          <w:lang w:val="en-GB"/>
        </w:rPr>
      </w:pPr>
      <w:r w:rsidRPr="001762D3">
        <w:rPr>
          <w:b/>
          <w:lang w:val="en-GB"/>
        </w:rPr>
        <w:t>lf you're all white in America</w:t>
      </w:r>
      <w:r>
        <w:rPr>
          <w:b/>
          <w:lang w:val="en-GB"/>
        </w:rPr>
        <w:t xml:space="preserve">                                    cf. Whiteness</w:t>
      </w:r>
    </w:p>
    <w:p w:rsidR="00BF6F0F" w:rsidRPr="001762D3" w:rsidRDefault="00BF6F0F" w:rsidP="001A13E2">
      <w:r w:rsidRPr="001A13E2">
        <w:t>La-la-la, la-la, America</w:t>
      </w:r>
    </w:p>
    <w:p w:rsidR="00BF6F0F" w:rsidRPr="001762D3" w:rsidRDefault="00BF6F0F" w:rsidP="001A13E2">
      <w:pPr>
        <w:rPr>
          <w:b/>
          <w:lang w:val="en-GB"/>
        </w:rPr>
      </w:pPr>
      <w:r w:rsidRPr="001762D3">
        <w:rPr>
          <w:b/>
          <w:lang w:val="en-GB"/>
        </w:rPr>
        <w:t>Here you are free and you have pride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Long as you stay </w:t>
      </w:r>
      <w:r w:rsidRPr="001A13E2">
        <w:rPr>
          <w:lang w:val="en-GB"/>
        </w:rPr>
        <w:t>on your own side</w:t>
      </w:r>
    </w:p>
    <w:p w:rsidR="00BF6F0F" w:rsidRDefault="00BF6F0F" w:rsidP="001A13E2">
      <w:pPr>
        <w:rPr>
          <w:b/>
          <w:lang w:val="en-GB"/>
        </w:rPr>
      </w:pPr>
      <w:r w:rsidRPr="001762D3">
        <w:rPr>
          <w:b/>
          <w:lang w:val="en-GB"/>
        </w:rPr>
        <w:t>Free to be anything you choose</w:t>
      </w:r>
    </w:p>
    <w:p w:rsidR="00BF6F0F" w:rsidRPr="001762D3" w:rsidRDefault="00BF6F0F" w:rsidP="001A13E2">
      <w:pPr>
        <w:rPr>
          <w:b/>
          <w:lang w:val="en-GB"/>
        </w:rPr>
      </w:pPr>
      <w:r w:rsidRPr="001762D3">
        <w:rPr>
          <w:b/>
          <w:lang w:val="en-GB"/>
        </w:rPr>
        <w:t>Free to wait tables and shine shoes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Everywhere </w:t>
      </w:r>
      <w:r w:rsidRPr="001762D3">
        <w:rPr>
          <w:b/>
          <w:lang w:val="en-GB"/>
        </w:rPr>
        <w:t>grime</w:t>
      </w:r>
      <w:r w:rsidRPr="001A13E2">
        <w:rPr>
          <w:lang w:val="en-GB"/>
        </w:rPr>
        <w:t xml:space="preserve"> in America</w:t>
      </w:r>
      <w:r>
        <w:rPr>
          <w:lang w:val="en-GB"/>
        </w:rPr>
        <w:t xml:space="preserve">                                                                     </w:t>
      </w:r>
      <w:r w:rsidRPr="001762D3">
        <w:rPr>
          <w:b/>
          <w:lang w:val="en-GB"/>
        </w:rPr>
        <w:t>grime: polluted air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Organized crime in America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Terrible time in America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 forget l'm in America</w:t>
      </w:r>
    </w:p>
    <w:p w:rsidR="00BF6F0F" w:rsidRPr="001762D3" w:rsidRDefault="00BF6F0F" w:rsidP="001A13E2">
      <w:pPr>
        <w:rPr>
          <w:b/>
          <w:lang w:val="en-GB"/>
        </w:rPr>
      </w:pPr>
      <w:r w:rsidRPr="001762D3">
        <w:rPr>
          <w:b/>
          <w:lang w:val="en-GB"/>
        </w:rPr>
        <w:t>l think l go back to San Juan</w:t>
      </w:r>
    </w:p>
    <w:p w:rsidR="00BF6F0F" w:rsidRDefault="00BF6F0F" w:rsidP="001A13E2">
      <w:pPr>
        <w:rPr>
          <w:lang w:val="en-GB"/>
        </w:rPr>
      </w:pPr>
      <w:r>
        <w:rPr>
          <w:lang w:val="en-GB"/>
        </w:rPr>
        <w:t>l know a boat you can get on</w:t>
      </w:r>
    </w:p>
    <w:p w:rsidR="00BF6F0F" w:rsidRDefault="00BF6F0F" w:rsidP="001A13E2">
      <w:pPr>
        <w:rPr>
          <w:lang w:val="en-GB"/>
        </w:rPr>
      </w:pPr>
      <w:r>
        <w:rPr>
          <w:lang w:val="en-GB"/>
        </w:rPr>
        <w:t>Bye-bye!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Everyone there </w:t>
      </w:r>
      <w:r w:rsidRPr="001A13E2">
        <w:rPr>
          <w:lang w:val="en-GB"/>
        </w:rPr>
        <w:t>will give big cheer</w:t>
      </w:r>
    </w:p>
    <w:p w:rsidR="00BF6F0F" w:rsidRPr="001762D3" w:rsidRDefault="00BF6F0F" w:rsidP="001A13E2">
      <w:pPr>
        <w:rPr>
          <w:b/>
          <w:lang w:val="en-GB"/>
        </w:rPr>
      </w:pPr>
      <w:r w:rsidRPr="001762D3">
        <w:rPr>
          <w:b/>
          <w:lang w:val="en-GB"/>
        </w:rPr>
        <w:t>Everyone there will have moved here</w:t>
      </w:r>
    </w:p>
    <w:p w:rsidR="00BF6F0F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Come on! Hey, Chino.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What are you doing?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- </w:t>
      </w:r>
      <w:r w:rsidRPr="001762D3">
        <w:rPr>
          <w:b/>
          <w:lang w:val="en-GB"/>
        </w:rPr>
        <w:t>Meet me on the roof later</w:t>
      </w:r>
      <w:r w:rsidRPr="001A13E2"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>- Meet me on the roof later.</w:t>
      </w: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Well, will you or won't you?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Well, will you or won't you?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Well, will you?</w:t>
      </w:r>
    </w:p>
    <w:p w:rsidR="00BF6F0F" w:rsidRPr="001A13E2" w:rsidRDefault="00BF6F0F" w:rsidP="001A13E2">
      <w:pPr>
        <w:rPr>
          <w:lang w:val="en-GB"/>
        </w:rPr>
      </w:pPr>
      <w:r w:rsidRPr="001762D3">
        <w:rPr>
          <w:b/>
          <w:lang w:val="en-GB"/>
        </w:rPr>
        <w:t>You have your big, important war council</w:t>
      </w:r>
      <w:r w:rsidRPr="001A13E2">
        <w:rPr>
          <w:lang w:val="en-GB"/>
        </w:rPr>
        <w:t>.</w:t>
      </w:r>
    </w:p>
    <w:p w:rsidR="00BF6F0F" w:rsidRPr="001762D3" w:rsidRDefault="00BF6F0F" w:rsidP="001A13E2">
      <w:pPr>
        <w:rPr>
          <w:b/>
          <w:lang w:val="en-GB"/>
        </w:rPr>
      </w:pPr>
      <w:r w:rsidRPr="001762D3">
        <w:rPr>
          <w:b/>
          <w:lang w:val="en-GB"/>
        </w:rPr>
        <w:t>The council or me?</w:t>
      </w:r>
    </w:p>
    <w:p w:rsidR="00BF6F0F" w:rsidRPr="001A13E2" w:rsidRDefault="00BF6F0F" w:rsidP="001A13E2">
      <w:pPr>
        <w:rPr>
          <w:lang w:val="en-GB"/>
        </w:rPr>
      </w:pPr>
      <w:r w:rsidRPr="001762D3">
        <w:rPr>
          <w:b/>
          <w:lang w:val="en-GB"/>
        </w:rPr>
        <w:t>First one...</w:t>
      </w:r>
      <w:r>
        <w:rPr>
          <w:lang w:val="en-GB"/>
        </w:rPr>
        <w:t xml:space="preserve"> </w:t>
      </w:r>
      <w:r w:rsidRPr="001A13E2">
        <w:rPr>
          <w:lang w:val="en-GB"/>
        </w:rPr>
        <w:t>and then the other.</w:t>
      </w:r>
    </w:p>
    <w:p w:rsidR="00BF6F0F" w:rsidRPr="001762D3" w:rsidRDefault="00BF6F0F" w:rsidP="001A13E2">
      <w:pPr>
        <w:rPr>
          <w:b/>
          <w:lang w:val="en-GB"/>
        </w:rPr>
      </w:pPr>
      <w:r w:rsidRPr="001762D3">
        <w:rPr>
          <w:b/>
          <w:lang w:val="en-GB"/>
        </w:rPr>
        <w:t>l'm an American girl now.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don't wait.</w:t>
      </w:r>
    </w:p>
    <w:p w:rsidR="00BF6F0F" w:rsidRPr="001762D3" w:rsidRDefault="00BF6F0F" w:rsidP="001A13E2">
      <w:pPr>
        <w:rPr>
          <w:b/>
          <w:lang w:val="en-GB"/>
        </w:rPr>
      </w:pPr>
      <w:r w:rsidRPr="001762D3">
        <w:rPr>
          <w:b/>
          <w:lang w:val="en-GB"/>
        </w:rPr>
        <w:t>Back home, women know their place.</w:t>
      </w:r>
      <w:r>
        <w:rPr>
          <w:b/>
          <w:lang w:val="en-GB"/>
        </w:rPr>
        <w:t xml:space="preserve">                                                   Cf. Gender</w:t>
      </w:r>
    </w:p>
    <w:p w:rsidR="00BF6F0F" w:rsidRPr="001A13E2" w:rsidRDefault="00BF6F0F" w:rsidP="001A13E2">
      <w:pPr>
        <w:rPr>
          <w:lang w:val="en-GB"/>
        </w:rPr>
      </w:pPr>
      <w:r w:rsidRPr="001762D3">
        <w:rPr>
          <w:b/>
          <w:lang w:val="en-GB"/>
        </w:rPr>
        <w:t>Back home, little boys don't have war councils</w:t>
      </w:r>
      <w:r w:rsidRPr="001A13E2"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But they do here.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You want me to be</w:t>
      </w:r>
      <w:r>
        <w:rPr>
          <w:lang w:val="en-GB"/>
        </w:rPr>
        <w:t xml:space="preserve"> </w:t>
      </w:r>
      <w:r w:rsidRPr="001A13E2">
        <w:rPr>
          <w:lang w:val="en-GB"/>
        </w:rPr>
        <w:t>an American, don't you?</w:t>
      </w:r>
    </w:p>
    <w:p w:rsidR="00BF6F0F" w:rsidRPr="00DB028D" w:rsidRDefault="00BF6F0F" w:rsidP="001A13E2">
      <w:pPr>
        <w:rPr>
          <w:b/>
          <w:lang w:val="en-GB"/>
        </w:rPr>
      </w:pPr>
      <w:r w:rsidRPr="00DB028D">
        <w:rPr>
          <w:b/>
          <w:lang w:val="en-GB"/>
        </w:rPr>
        <w:t>lmmigrant!</w:t>
      </w:r>
    </w:p>
    <w:p w:rsidR="00BF6F0F" w:rsidRDefault="00BF6F0F" w:rsidP="001A13E2">
      <w:pPr>
        <w:rPr>
          <w:lang w:val="en-GB"/>
        </w:rPr>
      </w:pPr>
    </w:p>
    <w:p w:rsidR="00BF6F0F" w:rsidRPr="00DB028D" w:rsidRDefault="00BF6F0F" w:rsidP="001A13E2">
      <w:pPr>
        <w:rPr>
          <w:b/>
          <w:i/>
          <w:lang w:val="en-GB"/>
        </w:rPr>
      </w:pPr>
      <w:r w:rsidRPr="00DB028D">
        <w:rPr>
          <w:b/>
          <w:lang w:val="en-GB"/>
        </w:rPr>
        <w:t>Good night, Maria.</w:t>
      </w:r>
      <w:r>
        <w:rPr>
          <w:b/>
          <w:lang w:val="en-GB"/>
        </w:rPr>
        <w:t xml:space="preserve">               Cf. The Night in </w:t>
      </w:r>
      <w:r>
        <w:rPr>
          <w:b/>
          <w:i/>
          <w:lang w:val="en-GB"/>
        </w:rPr>
        <w:t>Romeo and Juliet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Good night.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Quiet!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Come down.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Please. </w:t>
      </w:r>
      <w:r w:rsidRPr="00DB028D">
        <w:rPr>
          <w:b/>
          <w:lang w:val="en-GB"/>
        </w:rPr>
        <w:t>My mother and father will wake up</w:t>
      </w:r>
      <w:r w:rsidRPr="001A13E2"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Just for a minute.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 minute is not enough.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For an hour then.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 cannot.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Then forever!</w:t>
      </w:r>
    </w:p>
    <w:p w:rsidR="00BF6F0F" w:rsidRPr="00DB028D" w:rsidRDefault="00BF6F0F" w:rsidP="001A13E2">
      <w:pPr>
        <w:rPr>
          <w:b/>
          <w:i/>
          <w:lang w:val="en-GB"/>
        </w:rPr>
      </w:pPr>
      <w:r w:rsidRPr="00DB028D">
        <w:rPr>
          <w:b/>
          <w:lang w:val="en-GB"/>
        </w:rPr>
        <w:t>Then l'm comin' up.</w:t>
      </w:r>
      <w:r>
        <w:rPr>
          <w:b/>
          <w:lang w:val="en-GB"/>
        </w:rPr>
        <w:t xml:space="preserve">                   Cf. The Balcony scene in </w:t>
      </w:r>
      <w:r>
        <w:rPr>
          <w:b/>
          <w:i/>
          <w:lang w:val="en-GB"/>
        </w:rPr>
        <w:t>R&amp;J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Now see what you've done.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lt is dangerous.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lf Bernardo knew--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We'll let him know.</w:t>
      </w:r>
    </w:p>
    <w:p w:rsidR="00BF6F0F" w:rsidRPr="001A13E2" w:rsidRDefault="00BF6F0F" w:rsidP="001A13E2">
      <w:pPr>
        <w:rPr>
          <w:lang w:val="en-GB"/>
        </w:rPr>
      </w:pPr>
      <w:r w:rsidRPr="00DB028D">
        <w:rPr>
          <w:b/>
          <w:lang w:val="en-GB"/>
        </w:rPr>
        <w:t>l'm not one of 'em, Maria</w:t>
      </w:r>
      <w:r w:rsidRPr="001A13E2">
        <w:rPr>
          <w:lang w:val="en-GB"/>
        </w:rPr>
        <w:t>.</w:t>
      </w:r>
      <w:r>
        <w:rPr>
          <w:lang w:val="en-GB"/>
        </w:rPr>
        <w:t xml:space="preserve">                                                   Cf. Multiculturalism vs. Universalism</w:t>
      </w:r>
    </w:p>
    <w:p w:rsidR="00BF6F0F" w:rsidRPr="001A13E2" w:rsidRDefault="00BF6F0F" w:rsidP="001A13E2">
      <w:pPr>
        <w:rPr>
          <w:lang w:val="en-GB"/>
        </w:rPr>
      </w:pPr>
      <w:r w:rsidRPr="00DB028D">
        <w:rPr>
          <w:b/>
          <w:lang w:val="en-GB"/>
        </w:rPr>
        <w:t>But you are not one of us, and l am not one of you</w:t>
      </w:r>
      <w:r w:rsidRPr="001A13E2"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To me you're all the beautiful--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- </w:t>
      </w:r>
      <w:r w:rsidRPr="00DB028D">
        <w:rPr>
          <w:b/>
          <w:lang w:val="en-GB"/>
        </w:rPr>
        <w:t>Maruca.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His pet name for me.</w:t>
      </w:r>
    </w:p>
    <w:p w:rsidR="00BF6F0F" w:rsidRPr="00DB028D" w:rsidRDefault="00BF6F0F" w:rsidP="001A13E2">
      <w:pPr>
        <w:rPr>
          <w:b/>
          <w:lang w:val="en-GB"/>
        </w:rPr>
      </w:pPr>
      <w:r w:rsidRPr="00DB028D">
        <w:rPr>
          <w:b/>
          <w:lang w:val="en-GB"/>
        </w:rPr>
        <w:t>l like him, and he will like me.</w:t>
      </w:r>
    </w:p>
    <w:p w:rsidR="00BF6F0F" w:rsidRDefault="00BF6F0F" w:rsidP="001A13E2">
      <w:pPr>
        <w:rPr>
          <w:lang w:val="en-GB"/>
        </w:rPr>
      </w:pPr>
      <w:r>
        <w:rPr>
          <w:lang w:val="en-GB"/>
        </w:rPr>
        <w:t xml:space="preserve">He is like Bernardo-- </w:t>
      </w:r>
      <w:r w:rsidRPr="00DB028D">
        <w:rPr>
          <w:b/>
          <w:lang w:val="en-GB"/>
        </w:rPr>
        <w:t>afraid</w:t>
      </w:r>
      <w:r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>lmagine being afraid of you.</w:t>
      </w:r>
    </w:p>
    <w:p w:rsidR="00BF6F0F" w:rsidRPr="00DB028D" w:rsidRDefault="00BF6F0F" w:rsidP="001A13E2">
      <w:pPr>
        <w:rPr>
          <w:i/>
          <w:lang w:val="en-GB"/>
        </w:rPr>
      </w:pPr>
      <w:r w:rsidRPr="001A13E2">
        <w:rPr>
          <w:lang w:val="en-GB"/>
        </w:rPr>
        <w:t xml:space="preserve">- You </w:t>
      </w:r>
      <w:r w:rsidRPr="00DB028D">
        <w:rPr>
          <w:b/>
          <w:lang w:val="en-GB"/>
        </w:rPr>
        <w:t>see</w:t>
      </w:r>
      <w:r w:rsidRPr="001A13E2">
        <w:rPr>
          <w:lang w:val="en-GB"/>
        </w:rPr>
        <w:t>?</w:t>
      </w:r>
      <w:r>
        <w:rPr>
          <w:lang w:val="en-GB"/>
        </w:rPr>
        <w:t xml:space="preserve">                               Cf. sight in </w:t>
      </w:r>
      <w:r>
        <w:rPr>
          <w:i/>
          <w:lang w:val="en-GB"/>
        </w:rPr>
        <w:t>R&amp;J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 xml:space="preserve">- l </w:t>
      </w:r>
      <w:r w:rsidRPr="00DB028D">
        <w:rPr>
          <w:b/>
          <w:lang w:val="en-GB"/>
        </w:rPr>
        <w:t>see</w:t>
      </w:r>
      <w:r w:rsidRPr="001A13E2">
        <w:rPr>
          <w:lang w:val="en-GB"/>
        </w:rPr>
        <w:t xml:space="preserve"> you.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Oh, Maria, </w:t>
      </w:r>
      <w:r w:rsidRPr="00DB028D">
        <w:rPr>
          <w:b/>
          <w:lang w:val="en-GB"/>
        </w:rPr>
        <w:t>see</w:t>
      </w:r>
      <w:r w:rsidRPr="001A13E2">
        <w:rPr>
          <w:lang w:val="en-GB"/>
        </w:rPr>
        <w:t xml:space="preserve"> only me.</w:t>
      </w:r>
    </w:p>
    <w:p w:rsidR="00BF6F0F" w:rsidRPr="00DB028D" w:rsidRDefault="00BF6F0F" w:rsidP="001A13E2">
      <w:pPr>
        <w:rPr>
          <w:b/>
          <w:lang w:val="en-GB"/>
        </w:rPr>
      </w:pPr>
      <w:r w:rsidRPr="00DB028D">
        <w:rPr>
          <w:b/>
          <w:lang w:val="en-GB"/>
        </w:rPr>
        <w:t>Only you</w:t>
      </w:r>
    </w:p>
    <w:p w:rsidR="00BF6F0F" w:rsidRPr="001A13E2" w:rsidRDefault="00BF6F0F" w:rsidP="001A13E2">
      <w:pPr>
        <w:rPr>
          <w:lang w:val="en-GB"/>
        </w:rPr>
      </w:pPr>
      <w:r w:rsidRPr="003B7089">
        <w:rPr>
          <w:b/>
          <w:lang w:val="en-GB"/>
        </w:rPr>
        <w:t>You're the only thing l'll see forever</w:t>
      </w:r>
    </w:p>
    <w:p w:rsidR="00BF6F0F" w:rsidRDefault="00BF6F0F" w:rsidP="001A13E2">
      <w:pPr>
        <w:rPr>
          <w:b/>
          <w:lang w:val="en-GB"/>
        </w:rPr>
      </w:pPr>
      <w:r w:rsidRPr="003B7089">
        <w:rPr>
          <w:b/>
          <w:lang w:val="en-GB"/>
        </w:rPr>
        <w:t>ln my eyes, in my words and in everything l do</w:t>
      </w:r>
    </w:p>
    <w:p w:rsidR="00BF6F0F" w:rsidRPr="003B7089" w:rsidRDefault="00BF6F0F" w:rsidP="001A13E2">
      <w:pPr>
        <w:rPr>
          <w:b/>
          <w:lang w:val="en-GB"/>
        </w:rPr>
      </w:pPr>
      <w:r w:rsidRPr="001A13E2">
        <w:rPr>
          <w:lang w:val="en-GB"/>
        </w:rPr>
        <w:t>Nothing else but you ever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there's nothing for me but Maria</w:t>
      </w:r>
    </w:p>
    <w:p w:rsidR="00BF6F0F" w:rsidRPr="003B7089" w:rsidRDefault="00BF6F0F" w:rsidP="001A13E2">
      <w:pPr>
        <w:rPr>
          <w:b/>
          <w:lang w:val="en-GB"/>
        </w:rPr>
      </w:pPr>
      <w:r w:rsidRPr="003B7089">
        <w:rPr>
          <w:b/>
          <w:lang w:val="en-GB"/>
        </w:rPr>
        <w:t>Every sight that l see is Maria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Tony, Tony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Alwa</w:t>
      </w:r>
      <w:r>
        <w:rPr>
          <w:lang w:val="en-GB"/>
        </w:rPr>
        <w:t xml:space="preserve">ys you </w:t>
      </w:r>
      <w:r w:rsidRPr="001A13E2">
        <w:rPr>
          <w:lang w:val="en-GB"/>
        </w:rPr>
        <w:t>Every thought l'll ever know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Everywhere l go </w:t>
      </w:r>
      <w:r w:rsidRPr="001A13E2">
        <w:rPr>
          <w:lang w:val="en-GB"/>
        </w:rPr>
        <w:t>you'll be</w:t>
      </w:r>
    </w:p>
    <w:p w:rsidR="00BF6F0F" w:rsidRPr="003B7089" w:rsidRDefault="00BF6F0F" w:rsidP="001A13E2">
      <w:pPr>
        <w:rPr>
          <w:b/>
          <w:lang w:val="en-GB"/>
        </w:rPr>
      </w:pPr>
      <w:r w:rsidRPr="003B7089">
        <w:rPr>
          <w:b/>
          <w:lang w:val="en-GB"/>
        </w:rPr>
        <w:t>All the world is only you and me</w:t>
      </w:r>
    </w:p>
    <w:p w:rsidR="00BF6F0F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Tonight, tonight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lt all began tonight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>l</w:t>
      </w:r>
      <w:r w:rsidRPr="003B7089">
        <w:rPr>
          <w:b/>
          <w:lang w:val="en-GB"/>
        </w:rPr>
        <w:t xml:space="preserve"> saw you and the world went away</w:t>
      </w:r>
    </w:p>
    <w:p w:rsidR="00BF6F0F" w:rsidRPr="003B7089" w:rsidRDefault="00BF6F0F" w:rsidP="001A13E2">
      <w:pPr>
        <w:rPr>
          <w:b/>
          <w:lang w:val="en-GB"/>
        </w:rPr>
      </w:pPr>
      <w:r w:rsidRPr="003B7089">
        <w:rPr>
          <w:b/>
          <w:lang w:val="en-GB"/>
        </w:rPr>
        <w:t>There's only you tonight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What you are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What you do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What you say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Today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All day l had the feeling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 miracle would happen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know now l was right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For here you are</w:t>
      </w:r>
    </w:p>
    <w:p w:rsidR="00BF6F0F" w:rsidRPr="003B7089" w:rsidRDefault="00BF6F0F" w:rsidP="001A13E2">
      <w:pPr>
        <w:rPr>
          <w:b/>
          <w:i/>
          <w:lang w:val="en-GB"/>
        </w:rPr>
      </w:pPr>
      <w:r w:rsidRPr="003B7089">
        <w:rPr>
          <w:b/>
          <w:lang w:val="en-GB"/>
        </w:rPr>
        <w:t>And what was just a world is a star tonight</w:t>
      </w:r>
      <w:r>
        <w:rPr>
          <w:b/>
          <w:lang w:val="en-GB"/>
        </w:rPr>
        <w:t xml:space="preserve">                    Brightness as Passion in </w:t>
      </w:r>
      <w:r>
        <w:rPr>
          <w:b/>
          <w:i/>
          <w:lang w:val="en-GB"/>
        </w:rPr>
        <w:t>R&amp;J</w:t>
      </w:r>
    </w:p>
    <w:p w:rsidR="00BF6F0F" w:rsidRPr="003B7089" w:rsidRDefault="00BF6F0F" w:rsidP="001A13E2">
      <w:pPr>
        <w:rPr>
          <w:b/>
          <w:lang w:val="en-GB"/>
        </w:rPr>
      </w:pPr>
      <w:r w:rsidRPr="003B7089">
        <w:rPr>
          <w:b/>
          <w:lang w:val="en-GB"/>
        </w:rPr>
        <w:t>The world is full of light</w:t>
      </w:r>
    </w:p>
    <w:p w:rsidR="00BF6F0F" w:rsidRDefault="00BF6F0F" w:rsidP="001A13E2">
      <w:pPr>
        <w:rPr>
          <w:lang w:val="en-GB"/>
        </w:rPr>
      </w:pPr>
      <w:r>
        <w:rPr>
          <w:lang w:val="en-GB"/>
        </w:rPr>
        <w:t xml:space="preserve">With suns and moon </w:t>
      </w:r>
      <w:r w:rsidRPr="001A13E2">
        <w:rPr>
          <w:lang w:val="en-GB"/>
        </w:rPr>
        <w:t>all over the place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>The world is wild and bright g</w:t>
      </w:r>
      <w:r w:rsidRPr="001A13E2">
        <w:rPr>
          <w:lang w:val="en-GB"/>
        </w:rPr>
        <w:t>oing mad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Shooting sparks into space</w:t>
      </w:r>
    </w:p>
    <w:p w:rsidR="00BF6F0F" w:rsidRPr="003B7089" w:rsidRDefault="00BF6F0F" w:rsidP="001A13E2">
      <w:pPr>
        <w:rPr>
          <w:b/>
          <w:lang w:val="en-GB"/>
        </w:rPr>
      </w:pPr>
      <w:r w:rsidRPr="003B7089">
        <w:rPr>
          <w:b/>
          <w:lang w:val="en-GB"/>
        </w:rPr>
        <w:t>Today the world was just an address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 place for me to live in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No better than all right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But here you are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>And what was just a world i</w:t>
      </w:r>
      <w:r w:rsidRPr="001A13E2">
        <w:rPr>
          <w:lang w:val="en-GB"/>
        </w:rPr>
        <w:t xml:space="preserve">s a </w:t>
      </w:r>
      <w:r w:rsidRPr="003B7089">
        <w:rPr>
          <w:b/>
          <w:lang w:val="en-GB"/>
        </w:rPr>
        <w:t>star</w:t>
      </w:r>
      <w:r w:rsidRPr="001A13E2">
        <w:rPr>
          <w:lang w:val="en-GB"/>
        </w:rPr>
        <w:t xml:space="preserve"> tonight</w:t>
      </w:r>
      <w:r>
        <w:rPr>
          <w:lang w:val="en-GB"/>
        </w:rPr>
        <w:t xml:space="preserve">                   cf. </w:t>
      </w:r>
      <w:r w:rsidRPr="003B7089">
        <w:rPr>
          <w:b/>
          <w:lang w:val="en-GB"/>
        </w:rPr>
        <w:t>Star crossed love</w:t>
      </w:r>
    </w:p>
    <w:p w:rsidR="00BF6F0F" w:rsidRPr="001A13E2" w:rsidRDefault="00BF6F0F" w:rsidP="001A13E2">
      <w:pPr>
        <w:rPr>
          <w:lang w:val="en-GB"/>
        </w:rPr>
      </w:pPr>
      <w:r w:rsidRPr="00684F09">
        <w:rPr>
          <w:b/>
          <w:lang w:val="en-GB"/>
        </w:rPr>
        <w:t>l cannot stay</w:t>
      </w:r>
      <w:r w:rsidRPr="001A13E2"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Go quickly.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- </w:t>
      </w:r>
      <w:r w:rsidRPr="00684F09">
        <w:rPr>
          <w:b/>
          <w:lang w:val="en-GB"/>
        </w:rPr>
        <w:t>l'm not afraid</w:t>
      </w:r>
      <w:r w:rsidRPr="001A13E2"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Please.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Good night.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>l love you.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Yes.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Yes, hurry.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When will l see you?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- </w:t>
      </w:r>
      <w:r w:rsidRPr="00684F09">
        <w:rPr>
          <w:b/>
          <w:lang w:val="en-GB"/>
        </w:rPr>
        <w:t>Tomorrow.</w:t>
      </w:r>
    </w:p>
    <w:p w:rsidR="00BF6F0F" w:rsidRPr="001A13E2" w:rsidRDefault="00BF6F0F" w:rsidP="001A13E2">
      <w:pPr>
        <w:rPr>
          <w:lang w:val="en-GB"/>
        </w:rPr>
      </w:pPr>
      <w:r w:rsidRPr="00684F09">
        <w:rPr>
          <w:b/>
          <w:lang w:val="en-GB"/>
        </w:rPr>
        <w:t>l work at the bridal shop across the street-- Madam Lucia's</w:t>
      </w:r>
      <w:r w:rsidRPr="001A13E2"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l'll come there.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At closing time,  :  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When you come, </w:t>
      </w:r>
      <w:r w:rsidRPr="001A13E2">
        <w:rPr>
          <w:lang w:val="en-GB"/>
        </w:rPr>
        <w:t>use the back door.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What does "</w:t>
      </w:r>
      <w:r w:rsidRPr="00684F09">
        <w:rPr>
          <w:b/>
          <w:lang w:val="en-GB"/>
        </w:rPr>
        <w:t>Tony</w:t>
      </w:r>
      <w:r w:rsidRPr="001A13E2">
        <w:rPr>
          <w:lang w:val="en-GB"/>
        </w:rPr>
        <w:t>" stand for?</w:t>
      </w:r>
    </w:p>
    <w:p w:rsidR="00BF6F0F" w:rsidRDefault="00BF6F0F" w:rsidP="001A13E2">
      <w:pPr>
        <w:rPr>
          <w:lang w:val="en-GB"/>
        </w:rPr>
      </w:pPr>
      <w:r w:rsidRPr="00684F09">
        <w:rPr>
          <w:b/>
          <w:lang w:val="en-GB"/>
        </w:rPr>
        <w:t>Anton</w:t>
      </w:r>
      <w:r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Good night</w:t>
      </w:r>
    </w:p>
    <w:p w:rsidR="00BF6F0F" w:rsidRPr="00684F09" w:rsidRDefault="00BF6F0F" w:rsidP="001A13E2">
      <w:pPr>
        <w:rPr>
          <w:b/>
          <w:lang w:val="en-GB"/>
        </w:rPr>
      </w:pPr>
      <w:r w:rsidRPr="00684F09">
        <w:rPr>
          <w:b/>
          <w:lang w:val="en-GB"/>
        </w:rPr>
        <w:t>Sleep well and when you dream dream of me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Tonight</w:t>
      </w:r>
    </w:p>
    <w:p w:rsidR="00BF6F0F" w:rsidRPr="001A13E2" w:rsidRDefault="00BF6F0F" w:rsidP="001A13E2">
      <w:pPr>
        <w:rPr>
          <w:lang w:val="en-GB"/>
        </w:rPr>
      </w:pPr>
    </w:p>
    <w:p w:rsidR="00BF6F0F" w:rsidRPr="00684F09" w:rsidRDefault="00BF6F0F" w:rsidP="001A13E2">
      <w:pPr>
        <w:rPr>
          <w:b/>
          <w:lang w:val="en-GB"/>
        </w:rPr>
      </w:pPr>
      <w:r w:rsidRPr="001A13E2">
        <w:rPr>
          <w:lang w:val="en-GB"/>
        </w:rPr>
        <w:t xml:space="preserve">- </w:t>
      </w:r>
      <w:r w:rsidRPr="00684F09">
        <w:rPr>
          <w:b/>
          <w:lang w:val="en-GB"/>
        </w:rPr>
        <w:t>Where the devil are them Sharks?</w:t>
      </w:r>
    </w:p>
    <w:p w:rsidR="00BF6F0F" w:rsidRPr="001A13E2" w:rsidRDefault="00BF6F0F" w:rsidP="001A13E2">
      <w:pPr>
        <w:rPr>
          <w:lang w:val="en-GB"/>
        </w:rPr>
      </w:pPr>
      <w:r w:rsidRPr="00684F09">
        <w:rPr>
          <w:b/>
          <w:lang w:val="en-GB"/>
        </w:rPr>
        <w:t>- Maybe they're too chicken to show</w:t>
      </w:r>
      <w:r w:rsidRPr="001A13E2"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We got time, </w:t>
      </w:r>
      <w:r w:rsidRPr="00684F09">
        <w:rPr>
          <w:b/>
          <w:lang w:val="en-GB"/>
        </w:rPr>
        <w:t>A-rab</w:t>
      </w:r>
      <w:r w:rsidRPr="001A13E2"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Riff and lce ain't even here yet.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Come on, come on.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- He </w:t>
      </w:r>
      <w:r w:rsidRPr="00684F09">
        <w:rPr>
          <w:b/>
          <w:lang w:val="en-GB"/>
        </w:rPr>
        <w:t>don't</w:t>
      </w:r>
      <w:r w:rsidRPr="001A13E2">
        <w:rPr>
          <w:lang w:val="en-GB"/>
        </w:rPr>
        <w:t xml:space="preserve"> use a </w:t>
      </w:r>
      <w:r w:rsidRPr="00684F09">
        <w:rPr>
          <w:b/>
          <w:lang w:val="en-GB"/>
        </w:rPr>
        <w:t>switchblade</w:t>
      </w:r>
      <w:r w:rsidRPr="001A13E2"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- He don't even use an </w:t>
      </w:r>
      <w:r w:rsidRPr="00684F09">
        <w:rPr>
          <w:b/>
          <w:lang w:val="en-GB"/>
        </w:rPr>
        <w:t>atomic ray gun</w:t>
      </w:r>
      <w:r w:rsidRPr="001A13E2"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Who don't?</w:t>
      </w:r>
    </w:p>
    <w:p w:rsidR="00BF6F0F" w:rsidRPr="001A13E2" w:rsidRDefault="00BF6F0F" w:rsidP="001A13E2">
      <w:pPr>
        <w:rPr>
          <w:lang w:val="en-GB"/>
        </w:rPr>
      </w:pPr>
      <w:r w:rsidRPr="00684F09">
        <w:rPr>
          <w:b/>
          <w:lang w:val="en-GB"/>
        </w:rPr>
        <w:t>Captain Marvel</w:t>
      </w:r>
      <w:r w:rsidRPr="001A13E2">
        <w:rPr>
          <w:lang w:val="en-GB"/>
        </w:rPr>
        <w:t>.</w:t>
      </w:r>
      <w:r>
        <w:rPr>
          <w:lang w:val="en-GB"/>
        </w:rPr>
        <w:t xml:space="preserve">                                                                   Cf. </w:t>
      </w:r>
      <w:r w:rsidRPr="00684F09">
        <w:rPr>
          <w:b/>
          <w:lang w:val="en-GB"/>
        </w:rPr>
        <w:t>The comics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Gee, l love him.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So marry him!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ain't never gonna get married.</w:t>
      </w:r>
    </w:p>
    <w:p w:rsidR="00BF6F0F" w:rsidRPr="00684F09" w:rsidRDefault="00BF6F0F" w:rsidP="001A13E2">
      <w:pPr>
        <w:rPr>
          <w:b/>
          <w:lang w:val="en-GB"/>
        </w:rPr>
      </w:pPr>
      <w:r w:rsidRPr="00684F09">
        <w:rPr>
          <w:b/>
          <w:lang w:val="en-GB"/>
        </w:rPr>
        <w:t>Too noisy.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 ain't never gonna get married.</w:t>
      </w:r>
    </w:p>
    <w:p w:rsidR="00BF6F0F" w:rsidRPr="001A13E2" w:rsidRDefault="00BF6F0F" w:rsidP="001A13E2">
      <w:pPr>
        <w:rPr>
          <w:lang w:val="en-GB"/>
        </w:rPr>
      </w:pPr>
      <w:r w:rsidRPr="00684F09">
        <w:rPr>
          <w:b/>
          <w:lang w:val="en-GB"/>
        </w:rPr>
        <w:t>Too ugly</w:t>
      </w:r>
      <w:r w:rsidRPr="001A13E2"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Down goes a teenage </w:t>
      </w:r>
      <w:r w:rsidRPr="00684F09">
        <w:rPr>
          <w:b/>
          <w:lang w:val="en-GB"/>
        </w:rPr>
        <w:t>hoodlum</w:t>
      </w:r>
      <w:r w:rsidRPr="001A13E2">
        <w:rPr>
          <w:lang w:val="en-GB"/>
        </w:rPr>
        <w:t>.</w:t>
      </w:r>
      <w:r>
        <w:rPr>
          <w:lang w:val="en-GB"/>
        </w:rPr>
        <w:t xml:space="preserve">                   </w:t>
      </w:r>
      <w:r w:rsidRPr="00684F09">
        <w:rPr>
          <w:b/>
          <w:lang w:val="en-GB"/>
        </w:rPr>
        <w:t>Hoodlum: punk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Gee, could a real </w:t>
      </w:r>
      <w:r w:rsidRPr="00684F09">
        <w:rPr>
          <w:b/>
          <w:lang w:val="en-GB"/>
        </w:rPr>
        <w:t>zip gun</w:t>
      </w:r>
      <w:r>
        <w:rPr>
          <w:lang w:val="en-GB"/>
        </w:rPr>
        <w:t xml:space="preserve"> </w:t>
      </w:r>
      <w:r w:rsidRPr="001A13E2">
        <w:rPr>
          <w:lang w:val="en-GB"/>
        </w:rPr>
        <w:t>make you do like that?</w:t>
      </w:r>
      <w:r>
        <w:rPr>
          <w:lang w:val="en-GB"/>
        </w:rPr>
        <w:t xml:space="preserve">          </w:t>
      </w:r>
      <w:r w:rsidRPr="00BE0472">
        <w:rPr>
          <w:b/>
          <w:lang w:val="en-GB"/>
        </w:rPr>
        <w:t>Zip gun: homemade guns of youth gangs</w:t>
      </w:r>
      <w:r>
        <w:rPr>
          <w:lang w:val="en-GB"/>
        </w:rPr>
        <w:t xml:space="preserve"> 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know what a zip gun could make you do.</w:t>
      </w:r>
      <w:r w:rsidRPr="00BE0472">
        <w:rPr>
          <w:lang w:val="en-GB"/>
        </w:rPr>
        <w:t xml:space="preserve"> </w:t>
      </w:r>
      <w:r>
        <w:rPr>
          <w:lang w:val="en-GB"/>
        </w:rPr>
        <w:t xml:space="preserve">                                                                           </w:t>
      </w:r>
      <w:r w:rsidRPr="00BE0472">
        <w:rPr>
          <w:b/>
          <w:lang w:val="en-GB"/>
        </w:rPr>
        <w:t>in the 50s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You better wear </w:t>
      </w:r>
      <w:r w:rsidRPr="00684F09">
        <w:rPr>
          <w:b/>
          <w:lang w:val="en-GB"/>
        </w:rPr>
        <w:t>diapers</w:t>
      </w:r>
      <w:r w:rsidRPr="001A13E2"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BE0472">
        <w:rPr>
          <w:b/>
          <w:lang w:val="en-GB"/>
        </w:rPr>
        <w:t>Go walk the streets like your sister</w:t>
      </w:r>
      <w:r w:rsidRPr="001A13E2"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Listen, </w:t>
      </w:r>
      <w:r w:rsidRPr="00BE0472">
        <w:rPr>
          <w:b/>
          <w:lang w:val="en-GB"/>
        </w:rPr>
        <w:t>jail bait</w:t>
      </w:r>
      <w:r>
        <w:rPr>
          <w:lang w:val="en-GB"/>
        </w:rPr>
        <w:t xml:space="preserve">. l </w:t>
      </w:r>
      <w:r w:rsidRPr="00BE0472">
        <w:rPr>
          <w:b/>
          <w:lang w:val="en-GB"/>
        </w:rPr>
        <w:t>licked you twice</w:t>
      </w:r>
      <w:r>
        <w:rPr>
          <w:lang w:val="en-GB"/>
        </w:rPr>
        <w:t xml:space="preserve">, </w:t>
      </w:r>
      <w:r w:rsidRPr="001A13E2">
        <w:rPr>
          <w:lang w:val="en-GB"/>
        </w:rPr>
        <w:t>and l can do it again!</w:t>
      </w:r>
    </w:p>
    <w:p w:rsidR="00BF6F0F" w:rsidRPr="001A13E2" w:rsidRDefault="00BF6F0F" w:rsidP="001A13E2">
      <w:pPr>
        <w:rPr>
          <w:lang w:val="en-GB"/>
        </w:rPr>
      </w:pPr>
      <w:r w:rsidRPr="00BE0472">
        <w:rPr>
          <w:b/>
          <w:lang w:val="en-GB"/>
        </w:rPr>
        <w:t>Come on, Anybodys, knock it off</w:t>
      </w:r>
      <w:r w:rsidRPr="001A13E2"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Riff's here.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Jets all present and accounted for?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l'm proud of ya.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Ya done good at the dance.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- So where are they?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- </w:t>
      </w:r>
      <w:r w:rsidRPr="00BE0472">
        <w:rPr>
          <w:b/>
          <w:lang w:val="en-GB"/>
        </w:rPr>
        <w:t>Unwind, Action</w:t>
      </w:r>
      <w:r w:rsidRPr="001A13E2">
        <w:rPr>
          <w:lang w:val="en-GB"/>
        </w:rPr>
        <w:t>!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Any sign of Tony?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- </w:t>
      </w:r>
      <w:r w:rsidRPr="00BE0472">
        <w:rPr>
          <w:b/>
          <w:lang w:val="en-GB"/>
        </w:rPr>
        <w:t>The lnvisible Man</w:t>
      </w:r>
      <w:r w:rsidRPr="001A13E2"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 </w:t>
      </w:r>
      <w:r w:rsidRPr="001A13E2">
        <w:rPr>
          <w:lang w:val="en-GB"/>
        </w:rPr>
        <w:t xml:space="preserve">What do </w:t>
      </w:r>
      <w:r>
        <w:rPr>
          <w:lang w:val="en-GB"/>
        </w:rPr>
        <w:t xml:space="preserve">you think </w:t>
      </w:r>
      <w:r w:rsidRPr="001A13E2">
        <w:rPr>
          <w:lang w:val="en-GB"/>
        </w:rPr>
        <w:t>the Sharks are gonna ask for?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Mercy.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- Just </w:t>
      </w:r>
      <w:r w:rsidRPr="00BE0472">
        <w:rPr>
          <w:b/>
          <w:lang w:val="en-GB"/>
        </w:rPr>
        <w:t>rubber hoses</w:t>
      </w:r>
      <w:r w:rsidRPr="001A13E2">
        <w:rPr>
          <w:lang w:val="en-GB"/>
        </w:rPr>
        <w:t xml:space="preserve"> maybe.</w:t>
      </w:r>
      <w:r>
        <w:rPr>
          <w:lang w:val="en-GB"/>
        </w:rPr>
        <w:t xml:space="preserve">                         </w:t>
      </w:r>
      <w:r w:rsidRPr="00BE0472">
        <w:rPr>
          <w:b/>
          <w:lang w:val="en-GB"/>
        </w:rPr>
        <w:t>Homemade weapons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Relax, little man.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You tell him, Daddy-O.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l'm ready.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Easy. Cool.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Riff, in a tight spot, </w:t>
      </w:r>
      <w:r w:rsidRPr="001A13E2">
        <w:rPr>
          <w:lang w:val="en-GB"/>
        </w:rPr>
        <w:t>you gonna need every man you can get.</w:t>
      </w:r>
    </w:p>
    <w:p w:rsidR="00BF6F0F" w:rsidRPr="001A13E2" w:rsidRDefault="00BF6F0F" w:rsidP="001A13E2">
      <w:pPr>
        <w:rPr>
          <w:lang w:val="en-GB"/>
        </w:rPr>
      </w:pPr>
      <w:r w:rsidRPr="00BE0472">
        <w:rPr>
          <w:b/>
          <w:lang w:val="en-GB"/>
        </w:rPr>
        <w:t>An American tragedy</w:t>
      </w:r>
      <w:r w:rsidRPr="001A13E2">
        <w:rPr>
          <w:lang w:val="en-GB"/>
        </w:rPr>
        <w:t>.</w:t>
      </w:r>
      <w:r>
        <w:rPr>
          <w:lang w:val="en-GB"/>
        </w:rPr>
        <w:t xml:space="preserve">                              Cf.  </w:t>
      </w:r>
      <w:r w:rsidRPr="0071729D">
        <w:rPr>
          <w:b/>
          <w:lang w:val="en-GB"/>
        </w:rPr>
        <w:t>Theodor Dreiser</w:t>
      </w:r>
      <w:r>
        <w:rPr>
          <w:b/>
          <w:lang w:val="en-GB"/>
        </w:rPr>
        <w:t>’s novel</w:t>
      </w:r>
      <w:r w:rsidRPr="0071729D">
        <w:rPr>
          <w:b/>
          <w:lang w:val="en-GB"/>
        </w:rPr>
        <w:t xml:space="preserve"> </w:t>
      </w:r>
      <w:r>
        <w:rPr>
          <w:lang w:val="en-GB"/>
        </w:rPr>
        <w:t xml:space="preserve">(1925): </w:t>
      </w:r>
      <w:r w:rsidRPr="0071729D">
        <w:rPr>
          <w:b/>
          <w:lang w:val="en-GB"/>
        </w:rPr>
        <w:t>Greed overcoming</w:t>
      </w:r>
      <w:r>
        <w:rPr>
          <w:lang w:val="en-GB"/>
        </w:rPr>
        <w:t xml:space="preserve"> 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Look. When the Sharks come, </w:t>
      </w:r>
      <w:r w:rsidRPr="001A13E2">
        <w:rPr>
          <w:lang w:val="en-GB"/>
        </w:rPr>
        <w:t>you chicks cut out.</w:t>
      </w:r>
      <w:r w:rsidRPr="0071729D">
        <w:rPr>
          <w:lang w:val="en-GB"/>
        </w:rPr>
        <w:t xml:space="preserve"> </w:t>
      </w:r>
      <w:r>
        <w:rPr>
          <w:lang w:val="en-GB"/>
        </w:rPr>
        <w:t xml:space="preserve">                                    </w:t>
      </w:r>
      <w:r w:rsidRPr="0071729D">
        <w:rPr>
          <w:b/>
          <w:lang w:val="en-GB"/>
        </w:rPr>
        <w:t>Morals</w:t>
      </w:r>
      <w:r>
        <w:rPr>
          <w:b/>
          <w:lang w:val="en-GB"/>
        </w:rPr>
        <w:t>;</w:t>
      </w:r>
      <w:r>
        <w:rPr>
          <w:lang w:val="en-GB"/>
        </w:rPr>
        <w:t xml:space="preserve"> </w:t>
      </w:r>
      <w:r w:rsidRPr="00BE0472">
        <w:rPr>
          <w:b/>
          <w:lang w:val="en-GB"/>
        </w:rPr>
        <w:t>A World tragedy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We might, </w:t>
      </w:r>
      <w:r w:rsidRPr="001A13E2">
        <w:rPr>
          <w:lang w:val="en-GB"/>
        </w:rPr>
        <w:t>and then again, we might not.</w:t>
      </w:r>
    </w:p>
    <w:p w:rsidR="00BF6F0F" w:rsidRPr="001A13E2" w:rsidRDefault="00BF6F0F" w:rsidP="001A13E2">
      <w:pPr>
        <w:rPr>
          <w:lang w:val="en-GB"/>
        </w:rPr>
      </w:pPr>
      <w:r w:rsidRPr="0071729D">
        <w:rPr>
          <w:b/>
          <w:lang w:val="en-GB"/>
        </w:rPr>
        <w:t>This ain't kid stuff, Graziella</w:t>
      </w:r>
      <w:r w:rsidRPr="001A13E2">
        <w:rPr>
          <w:lang w:val="en-GB"/>
        </w:rPr>
        <w:t>.</w:t>
      </w:r>
      <w:r>
        <w:rPr>
          <w:lang w:val="en-GB"/>
        </w:rPr>
        <w:t xml:space="preserve">                                      </w:t>
      </w:r>
      <w:r w:rsidRPr="0071729D">
        <w:rPr>
          <w:b/>
          <w:lang w:val="en-GB"/>
        </w:rPr>
        <w:t>Grazziella:Riff’s girl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l and Velma ain't </w:t>
      </w:r>
      <w:r w:rsidRPr="001A13E2">
        <w:rPr>
          <w:lang w:val="en-GB"/>
        </w:rPr>
        <w:t>kid stuff, neither.</w:t>
      </w:r>
      <w:r>
        <w:rPr>
          <w:lang w:val="en-GB"/>
        </w:rPr>
        <w:t xml:space="preserve">                               </w:t>
      </w:r>
      <w:r w:rsidRPr="00DD1F37">
        <w:rPr>
          <w:b/>
          <w:lang w:val="en-GB"/>
        </w:rPr>
        <w:t>Velma</w:t>
      </w:r>
      <w:r>
        <w:rPr>
          <w:b/>
          <w:lang w:val="en-GB"/>
        </w:rPr>
        <w:t>: Ice’s girl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Are we, Vel?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No, thank you.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you can punctuate it.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What are we </w:t>
      </w:r>
      <w:r w:rsidRPr="0071729D">
        <w:rPr>
          <w:b/>
          <w:lang w:val="en-GB"/>
        </w:rPr>
        <w:t>poopin' around</w:t>
      </w:r>
      <w:r>
        <w:rPr>
          <w:lang w:val="en-GB"/>
        </w:rPr>
        <w:t xml:space="preserve"> </w:t>
      </w:r>
      <w:r w:rsidRPr="001A13E2">
        <w:rPr>
          <w:lang w:val="en-GB"/>
        </w:rPr>
        <w:t xml:space="preserve">with </w:t>
      </w:r>
      <w:r w:rsidRPr="0071729D">
        <w:rPr>
          <w:b/>
          <w:lang w:val="en-GB"/>
        </w:rPr>
        <w:t>dumb broads</w:t>
      </w:r>
      <w:r w:rsidRPr="001A13E2">
        <w:rPr>
          <w:lang w:val="en-GB"/>
        </w:rPr>
        <w:t>?</w:t>
      </w:r>
      <w:r>
        <w:rPr>
          <w:lang w:val="en-GB"/>
        </w:rPr>
        <w:t xml:space="preserve">     Sf. slang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and Velma ain't dumb.</w:t>
      </w:r>
    </w:p>
    <w:p w:rsidR="00BF6F0F" w:rsidRPr="0071729D" w:rsidRDefault="00BF6F0F" w:rsidP="001A13E2">
      <w:pPr>
        <w:rPr>
          <w:b/>
          <w:lang w:val="en-GB"/>
        </w:rPr>
      </w:pPr>
      <w:r w:rsidRPr="0071729D">
        <w:rPr>
          <w:b/>
          <w:lang w:val="en-GB"/>
        </w:rPr>
        <w:t>The bulls!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 xml:space="preserve">- </w:t>
      </w:r>
      <w:r w:rsidRPr="0071729D">
        <w:rPr>
          <w:b/>
          <w:lang w:val="en-GB"/>
        </w:rPr>
        <w:t>Hey, you</w:t>
      </w:r>
      <w:r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Hey, who?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Who? Me?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Her?</w:t>
      </w:r>
    </w:p>
    <w:p w:rsidR="00BF6F0F" w:rsidRDefault="00BF6F0F" w:rsidP="001A13E2">
      <w:pPr>
        <w:rPr>
          <w:lang w:val="en-GB"/>
        </w:rPr>
      </w:pPr>
      <w:r w:rsidRPr="0071729D">
        <w:rPr>
          <w:b/>
          <w:lang w:val="en-GB"/>
        </w:rPr>
        <w:t>Top o' the evening, Officer Krupke</w:t>
      </w:r>
      <w:r w:rsidRPr="001A13E2"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You!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Me, sir?</w:t>
      </w:r>
    </w:p>
    <w:p w:rsidR="00BF6F0F" w:rsidRDefault="00BF6F0F" w:rsidP="001A13E2">
      <w:pPr>
        <w:rPr>
          <w:lang w:val="en-GB"/>
        </w:rPr>
      </w:pPr>
      <w:r>
        <w:rPr>
          <w:lang w:val="en-GB"/>
        </w:rPr>
        <w:t>- Yeah, you.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Didn't you hear me?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Yes, sir.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got twenty-twenty hearin'.</w:t>
      </w:r>
      <w:r>
        <w:rPr>
          <w:lang w:val="en-GB"/>
        </w:rPr>
        <w:t xml:space="preserve">                          </w:t>
      </w:r>
      <w:r w:rsidRPr="00DD1F37">
        <w:rPr>
          <w:lang w:val="en-GB"/>
        </w:rPr>
        <w:t>twenty-twenty</w:t>
      </w:r>
      <w:r>
        <w:rPr>
          <w:lang w:val="en-GB"/>
        </w:rPr>
        <w:t>: good, standard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-Then why didn't you answer me?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-His mother told him not to answer cops.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- Wise apple, </w:t>
      </w:r>
      <w:r w:rsidRPr="00DD1F37">
        <w:rPr>
          <w:b/>
          <w:lang w:val="en-GB"/>
        </w:rPr>
        <w:t>you want me to run you in</w:t>
      </w:r>
      <w:r w:rsidRPr="001A13E2">
        <w:rPr>
          <w:lang w:val="en-GB"/>
        </w:rPr>
        <w:t>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lndeed not, sir.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l oughta run </w:t>
      </w:r>
      <w:r w:rsidRPr="001A13E2">
        <w:rPr>
          <w:lang w:val="en-GB"/>
        </w:rPr>
        <w:t xml:space="preserve">all you </w:t>
      </w:r>
      <w:r w:rsidRPr="00DD1F37">
        <w:rPr>
          <w:b/>
          <w:lang w:val="en-GB"/>
        </w:rPr>
        <w:t>punks</w:t>
      </w:r>
      <w:r w:rsidRPr="001A13E2">
        <w:rPr>
          <w:lang w:val="en-GB"/>
        </w:rPr>
        <w:t xml:space="preserve"> in.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What are you standin' </w:t>
      </w:r>
      <w:r w:rsidRPr="001A13E2">
        <w:rPr>
          <w:lang w:val="en-GB"/>
        </w:rPr>
        <w:t>around here for?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You see, sir, </w:t>
      </w:r>
      <w:r w:rsidRPr="00DD1F37">
        <w:rPr>
          <w:b/>
          <w:lang w:val="en-GB"/>
        </w:rPr>
        <w:t>we're afraid to go home</w:t>
      </w:r>
      <w:r w:rsidRPr="001A13E2"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DD1F37">
        <w:rPr>
          <w:b/>
          <w:lang w:val="en-GB"/>
        </w:rPr>
        <w:t>Such a bad environment</w:t>
      </w:r>
      <w:r w:rsidRPr="001A13E2">
        <w:rPr>
          <w:lang w:val="en-GB"/>
        </w:rPr>
        <w:t>.</w:t>
      </w:r>
      <w:r>
        <w:rPr>
          <w:lang w:val="en-GB"/>
        </w:rPr>
        <w:t xml:space="preserve">                      Irony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- </w:t>
      </w:r>
      <w:r w:rsidRPr="00DD1F37">
        <w:rPr>
          <w:b/>
          <w:lang w:val="en-GB"/>
        </w:rPr>
        <w:t>We don't get no love there</w:t>
      </w:r>
      <w:r w:rsidRPr="001A13E2"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Oh, it's awful.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lf you don't leave us </w:t>
      </w:r>
      <w:r w:rsidRPr="001A13E2">
        <w:rPr>
          <w:lang w:val="en-GB"/>
        </w:rPr>
        <w:t>stay out in the streets...</w:t>
      </w:r>
    </w:p>
    <w:p w:rsidR="00BF6F0F" w:rsidRPr="001A13E2" w:rsidRDefault="00BF6F0F" w:rsidP="001A13E2">
      <w:pPr>
        <w:rPr>
          <w:lang w:val="en-GB"/>
        </w:rPr>
      </w:pPr>
      <w:r w:rsidRPr="00DD1F37">
        <w:rPr>
          <w:b/>
          <w:lang w:val="en-GB"/>
        </w:rPr>
        <w:t>we liable to turn into a bunch of juvenile delinquents</w:t>
      </w:r>
      <w:r w:rsidRPr="001A13E2"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know yo</w:t>
      </w:r>
      <w:r>
        <w:rPr>
          <w:lang w:val="en-GB"/>
        </w:rPr>
        <w:t xml:space="preserve">u guys was cookin' up </w:t>
      </w:r>
      <w:r w:rsidRPr="001A13E2">
        <w:rPr>
          <w:lang w:val="en-GB"/>
        </w:rPr>
        <w:t>somethin' at the dance tonight...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so don't think you're gonna </w:t>
      </w:r>
      <w:r w:rsidRPr="001A13E2">
        <w:rPr>
          <w:lang w:val="en-GB"/>
        </w:rPr>
        <w:t>put nothin' over on me.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Sergeant, come on.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 got a   -  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Now go on, get a move on, </w:t>
      </w:r>
      <w:r w:rsidRPr="001A13E2">
        <w:rPr>
          <w:lang w:val="en-GB"/>
        </w:rPr>
        <w:t>all of you.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Don't let me catch none of you </w:t>
      </w:r>
      <w:r w:rsidRPr="001A13E2">
        <w:rPr>
          <w:lang w:val="en-GB"/>
        </w:rPr>
        <w:t>around here when l get back.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l'll see you around now.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You forgot to say good-bye.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 xml:space="preserve">- Them </w:t>
      </w:r>
      <w:r w:rsidRPr="009A0F35">
        <w:rPr>
          <w:b/>
          <w:lang w:val="en-GB"/>
        </w:rPr>
        <w:t>headbusters</w:t>
      </w:r>
      <w:r w:rsidRPr="001A13E2">
        <w:rPr>
          <w:lang w:val="en-GB"/>
        </w:rPr>
        <w:t xml:space="preserve"> ain't got no manners.</w:t>
      </w:r>
      <w:r>
        <w:rPr>
          <w:lang w:val="en-GB"/>
        </w:rPr>
        <w:t xml:space="preserve">      </w:t>
      </w:r>
      <w:r w:rsidRPr="009A0F35">
        <w:rPr>
          <w:b/>
          <w:lang w:val="en-GB"/>
        </w:rPr>
        <w:t>Headbuster</w:t>
      </w:r>
      <w:r>
        <w:rPr>
          <w:lang w:val="en-GB"/>
        </w:rPr>
        <w:t>: a street fighter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Don't let me catch none of you </w:t>
      </w:r>
      <w:r w:rsidRPr="001A13E2">
        <w:rPr>
          <w:lang w:val="en-GB"/>
        </w:rPr>
        <w:t>around here when l get back.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- </w:t>
      </w:r>
      <w:r w:rsidRPr="009A0F35">
        <w:rPr>
          <w:b/>
          <w:lang w:val="en-GB"/>
        </w:rPr>
        <w:t>They treat us like we ain't human</w:t>
      </w:r>
      <w:r w:rsidRPr="001A13E2"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- </w:t>
      </w:r>
      <w:r w:rsidRPr="001A13E2">
        <w:rPr>
          <w:lang w:val="en-GB"/>
        </w:rPr>
        <w:t xml:space="preserve"> He was pretty mad, huh?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So what happened? </w:t>
      </w:r>
      <w:r w:rsidRPr="001A13E2">
        <w:rPr>
          <w:lang w:val="en-GB"/>
        </w:rPr>
        <w:t>A big fat nothin', right?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Yeah, but</w:t>
      </w:r>
      <w:r>
        <w:rPr>
          <w:lang w:val="en-GB"/>
        </w:rPr>
        <w:t xml:space="preserve"> suppose he comes back while us </w:t>
      </w:r>
      <w:r w:rsidRPr="001A13E2">
        <w:rPr>
          <w:lang w:val="en-GB"/>
        </w:rPr>
        <w:t>and the Sharks are havin' a war council?</w:t>
      </w:r>
    </w:p>
    <w:p w:rsidR="00BF6F0F" w:rsidRPr="001A13E2" w:rsidRDefault="00BF6F0F" w:rsidP="009A0F35">
      <w:pPr>
        <w:spacing w:line="240" w:lineRule="auto"/>
        <w:rPr>
          <w:lang w:val="en-GB"/>
        </w:rPr>
      </w:pPr>
      <w:r w:rsidRPr="001A13E2">
        <w:rPr>
          <w:lang w:val="en-GB"/>
        </w:rPr>
        <w:t>We'll snow him some more.</w:t>
      </w:r>
    </w:p>
    <w:p w:rsidR="00BF6F0F" w:rsidRDefault="00BF6F0F" w:rsidP="009A0F35">
      <w:pPr>
        <w:spacing w:line="240" w:lineRule="auto"/>
        <w:rPr>
          <w:lang w:val="en-GB"/>
        </w:rPr>
      </w:pPr>
      <w:r w:rsidRPr="001A13E2">
        <w:rPr>
          <w:lang w:val="en-GB"/>
        </w:rPr>
        <w:t>Them co</w:t>
      </w:r>
      <w:r>
        <w:rPr>
          <w:lang w:val="en-GB"/>
        </w:rPr>
        <w:t xml:space="preserve">ps believe everything they read </w:t>
      </w:r>
      <w:r w:rsidRPr="001A13E2">
        <w:rPr>
          <w:lang w:val="en-GB"/>
        </w:rPr>
        <w:t xml:space="preserve">in the papers </w:t>
      </w:r>
    </w:p>
    <w:p w:rsidR="00BF6F0F" w:rsidRPr="001A13E2" w:rsidRDefault="00BF6F0F" w:rsidP="009A0F35">
      <w:pPr>
        <w:spacing w:line="240" w:lineRule="auto"/>
        <w:rPr>
          <w:lang w:val="en-GB"/>
        </w:rPr>
      </w:pPr>
      <w:r w:rsidRPr="001A13E2">
        <w:rPr>
          <w:lang w:val="en-GB"/>
        </w:rPr>
        <w:t xml:space="preserve">about us </w:t>
      </w:r>
      <w:r w:rsidRPr="009A0F35">
        <w:rPr>
          <w:b/>
          <w:lang w:val="en-GB"/>
        </w:rPr>
        <w:t>cruddy</w:t>
      </w:r>
      <w:r w:rsidRPr="001A13E2">
        <w:rPr>
          <w:lang w:val="en-GB"/>
        </w:rPr>
        <w:t xml:space="preserve"> J.D.'s...</w:t>
      </w:r>
      <w:r>
        <w:rPr>
          <w:lang w:val="en-GB"/>
        </w:rPr>
        <w:t xml:space="preserve">                                                              </w:t>
      </w:r>
      <w:r w:rsidRPr="009A0F35">
        <w:rPr>
          <w:b/>
          <w:lang w:val="en-GB"/>
        </w:rPr>
        <w:t>J.D.: Juvenile Delinquent</w:t>
      </w:r>
    </w:p>
    <w:p w:rsidR="00BF6F0F" w:rsidRPr="001A13E2" w:rsidRDefault="00BF6F0F" w:rsidP="009A0F35">
      <w:pPr>
        <w:spacing w:line="240" w:lineRule="auto"/>
        <w:rPr>
          <w:lang w:val="en-GB"/>
        </w:rPr>
      </w:pPr>
      <w:r>
        <w:rPr>
          <w:lang w:val="en-GB"/>
        </w:rPr>
        <w:t>so we give 'em somethin' to believe in.</w:t>
      </w:r>
    </w:p>
    <w:p w:rsidR="00BF6F0F" w:rsidRPr="001A13E2" w:rsidRDefault="00BF6F0F" w:rsidP="009A0F35">
      <w:pPr>
        <w:spacing w:line="240" w:lineRule="auto"/>
        <w:rPr>
          <w:lang w:val="en-GB"/>
        </w:rPr>
      </w:pPr>
      <w:r w:rsidRPr="009A0F35">
        <w:rPr>
          <w:b/>
          <w:lang w:val="en-GB"/>
        </w:rPr>
        <w:t>Hey, you</w:t>
      </w:r>
      <w:r w:rsidRPr="001A13E2">
        <w:rPr>
          <w:lang w:val="en-GB"/>
        </w:rPr>
        <w:t>!</w:t>
      </w:r>
    </w:p>
    <w:p w:rsidR="00BF6F0F" w:rsidRPr="001A13E2" w:rsidRDefault="00BF6F0F" w:rsidP="009A0F35">
      <w:pPr>
        <w:spacing w:line="240" w:lineRule="auto"/>
        <w:rPr>
          <w:lang w:val="en-GB"/>
        </w:rPr>
      </w:pPr>
      <w:r w:rsidRPr="001A13E2">
        <w:rPr>
          <w:lang w:val="en-GB"/>
        </w:rPr>
        <w:t>- Who, me, Officer Krupke?</w:t>
      </w:r>
    </w:p>
    <w:p w:rsidR="00BF6F0F" w:rsidRPr="001A13E2" w:rsidRDefault="00BF6F0F" w:rsidP="009A0F35">
      <w:pPr>
        <w:spacing w:line="240" w:lineRule="auto"/>
        <w:rPr>
          <w:lang w:val="en-GB"/>
        </w:rPr>
      </w:pPr>
      <w:r w:rsidRPr="001A13E2">
        <w:rPr>
          <w:lang w:val="en-GB"/>
        </w:rPr>
        <w:t>- Yeah, you!</w:t>
      </w:r>
    </w:p>
    <w:p w:rsidR="00BF6F0F" w:rsidRPr="001A13E2" w:rsidRDefault="00BF6F0F" w:rsidP="009A0F35">
      <w:pPr>
        <w:spacing w:line="240" w:lineRule="auto"/>
        <w:rPr>
          <w:lang w:val="en-GB"/>
        </w:rPr>
      </w:pPr>
      <w:r>
        <w:rPr>
          <w:lang w:val="en-GB"/>
        </w:rPr>
        <w:t xml:space="preserve">- </w:t>
      </w:r>
      <w:r w:rsidRPr="001A13E2">
        <w:rPr>
          <w:lang w:val="en-GB"/>
        </w:rPr>
        <w:t>Give me o</w:t>
      </w:r>
      <w:r>
        <w:rPr>
          <w:lang w:val="en-GB"/>
        </w:rPr>
        <w:t xml:space="preserve">ne good reason for not draggin' </w:t>
      </w:r>
      <w:r w:rsidRPr="001A13E2">
        <w:rPr>
          <w:lang w:val="en-GB"/>
        </w:rPr>
        <w:t xml:space="preserve">ya down to </w:t>
      </w:r>
      <w:r w:rsidRPr="009A0F35">
        <w:rPr>
          <w:b/>
          <w:lang w:val="en-GB"/>
        </w:rPr>
        <w:t>the station house</w:t>
      </w:r>
      <w:r w:rsidRPr="001A13E2">
        <w:rPr>
          <w:lang w:val="en-GB"/>
        </w:rPr>
        <w:t>, ya punk!</w:t>
      </w:r>
    </w:p>
    <w:p w:rsidR="00BF6F0F" w:rsidRPr="001A13E2" w:rsidRDefault="00BF6F0F" w:rsidP="009A0F35">
      <w:pPr>
        <w:spacing w:line="240" w:lineRule="auto"/>
        <w:rPr>
          <w:lang w:val="en-GB"/>
        </w:rPr>
      </w:pPr>
      <w:r>
        <w:rPr>
          <w:lang w:val="en-GB"/>
        </w:rPr>
        <w:t xml:space="preserve">- </w:t>
      </w:r>
      <w:r w:rsidRPr="001A13E2">
        <w:rPr>
          <w:lang w:val="en-GB"/>
        </w:rPr>
        <w:t>Dear kindly Sergeant Krupke</w:t>
      </w:r>
    </w:p>
    <w:p w:rsidR="00BF6F0F" w:rsidRPr="001A13E2" w:rsidRDefault="00BF6F0F" w:rsidP="009A0F35">
      <w:pPr>
        <w:spacing w:line="240" w:lineRule="auto"/>
        <w:rPr>
          <w:lang w:val="en-GB"/>
        </w:rPr>
      </w:pPr>
      <w:r>
        <w:rPr>
          <w:lang w:val="en-GB"/>
        </w:rPr>
        <w:t xml:space="preserve">- </w:t>
      </w:r>
      <w:r w:rsidRPr="001A13E2">
        <w:rPr>
          <w:lang w:val="en-GB"/>
        </w:rPr>
        <w:t>Ya gotta understand</w:t>
      </w:r>
    </w:p>
    <w:p w:rsidR="00BF6F0F" w:rsidRPr="001A13E2" w:rsidRDefault="00BF6F0F" w:rsidP="009A0F35">
      <w:pPr>
        <w:spacing w:line="240" w:lineRule="auto"/>
        <w:rPr>
          <w:lang w:val="en-GB"/>
        </w:rPr>
      </w:pPr>
      <w:r w:rsidRPr="001A13E2">
        <w:rPr>
          <w:lang w:val="en-GB"/>
        </w:rPr>
        <w:t>lt's just our bringin' up-ke</w:t>
      </w:r>
      <w:r>
        <w:rPr>
          <w:lang w:val="en-GB"/>
        </w:rPr>
        <w:t xml:space="preserve"> </w:t>
      </w:r>
      <w:r w:rsidRPr="001A13E2">
        <w:rPr>
          <w:lang w:val="en-GB"/>
        </w:rPr>
        <w:t>that gets out outta hand</w:t>
      </w:r>
    </w:p>
    <w:p w:rsidR="00BF6F0F" w:rsidRPr="00EE5CBC" w:rsidRDefault="00BF6F0F" w:rsidP="009A0F35">
      <w:pPr>
        <w:spacing w:line="240" w:lineRule="auto"/>
        <w:rPr>
          <w:b/>
          <w:lang w:val="en-GB"/>
        </w:rPr>
      </w:pPr>
      <w:r w:rsidRPr="00EE5CBC">
        <w:rPr>
          <w:b/>
          <w:lang w:val="en-GB"/>
        </w:rPr>
        <w:t>Our mothers all are junkies</w:t>
      </w:r>
    </w:p>
    <w:p w:rsidR="00BF6F0F" w:rsidRPr="00EE5CBC" w:rsidRDefault="00BF6F0F" w:rsidP="009A0F35">
      <w:pPr>
        <w:spacing w:line="240" w:lineRule="auto"/>
        <w:rPr>
          <w:b/>
          <w:lang w:val="en-GB"/>
        </w:rPr>
      </w:pPr>
      <w:r w:rsidRPr="00EE5CBC">
        <w:rPr>
          <w:b/>
          <w:lang w:val="en-GB"/>
        </w:rPr>
        <w:t>Our fathers all are drunks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Golly Moses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Naturally we're </w:t>
      </w:r>
      <w:r w:rsidRPr="00EE5CBC">
        <w:rPr>
          <w:b/>
          <w:lang w:val="en-GB"/>
        </w:rPr>
        <w:t>punks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Gee, Officer Krupke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We're very upset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 never had the love</w:t>
      </w:r>
      <w:r>
        <w:rPr>
          <w:lang w:val="en-GB"/>
        </w:rPr>
        <w:t xml:space="preserve"> </w:t>
      </w:r>
      <w:r w:rsidRPr="001A13E2">
        <w:rPr>
          <w:lang w:val="en-GB"/>
        </w:rPr>
        <w:t>that every child oughta get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 ain't no delinquents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We're </w:t>
      </w:r>
      <w:r w:rsidRPr="00EE5CBC">
        <w:rPr>
          <w:b/>
          <w:lang w:val="en-GB"/>
        </w:rPr>
        <w:t>misunderstood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Deep down inside us there is </w:t>
      </w:r>
      <w:r w:rsidRPr="00EE5CBC">
        <w:rPr>
          <w:b/>
          <w:lang w:val="en-GB"/>
        </w:rPr>
        <w:t>good</w:t>
      </w:r>
    </w:p>
    <w:p w:rsidR="00BF6F0F" w:rsidRPr="00EE5CBC" w:rsidRDefault="00BF6F0F" w:rsidP="00EE5CBC">
      <w:pPr>
        <w:rPr>
          <w:lang w:val="en-GB"/>
        </w:rPr>
      </w:pPr>
      <w:r w:rsidRPr="00EE5CBC">
        <w:rPr>
          <w:lang w:val="en-GB"/>
        </w:rPr>
        <w:t xml:space="preserve">There is </w:t>
      </w:r>
      <w:r w:rsidRPr="00EE5CBC">
        <w:rPr>
          <w:b/>
          <w:lang w:val="en-GB"/>
        </w:rPr>
        <w:t>good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There is good, there is good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There is untapped good</w:t>
      </w:r>
      <w:r>
        <w:rPr>
          <w:lang w:val="en-GB"/>
        </w:rPr>
        <w:t xml:space="preserve">                                 </w:t>
      </w:r>
      <w:r>
        <w:rPr>
          <w:b/>
          <w:lang w:val="en-GB"/>
        </w:rPr>
        <w:t xml:space="preserve">untapped = original, untamed, not opened 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Like inside</w:t>
      </w:r>
      <w:r>
        <w:rPr>
          <w:lang w:val="en-GB"/>
        </w:rPr>
        <w:t xml:space="preserve"> </w:t>
      </w:r>
      <w:r w:rsidRPr="001A13E2">
        <w:rPr>
          <w:lang w:val="en-GB"/>
        </w:rPr>
        <w:t xml:space="preserve">the worst of us is good                   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- That's a touchin' good story!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Let me tell it to the world!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Just tell it to the judge!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Dear kindly Judge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Your Honor</w:t>
      </w:r>
    </w:p>
    <w:p w:rsidR="00BF6F0F" w:rsidRPr="00F7281C" w:rsidRDefault="00BF6F0F" w:rsidP="001A13E2">
      <w:pPr>
        <w:rPr>
          <w:b/>
          <w:lang w:val="en-GB"/>
        </w:rPr>
      </w:pPr>
      <w:r w:rsidRPr="00F7281C">
        <w:rPr>
          <w:b/>
          <w:lang w:val="en-GB"/>
        </w:rPr>
        <w:t>My parents treat me rough</w:t>
      </w:r>
    </w:p>
    <w:p w:rsidR="00BF6F0F" w:rsidRDefault="00BF6F0F" w:rsidP="001A13E2">
      <w:pPr>
        <w:rPr>
          <w:b/>
          <w:lang w:val="en-GB"/>
        </w:rPr>
      </w:pPr>
      <w:r w:rsidRPr="00F7281C">
        <w:rPr>
          <w:b/>
          <w:lang w:val="en-GB"/>
        </w:rPr>
        <w:t xml:space="preserve">With all their marijuana </w:t>
      </w:r>
      <w:r>
        <w:rPr>
          <w:b/>
          <w:lang w:val="en-GB"/>
        </w:rPr>
        <w:t>they won't give me a puff</w:t>
      </w:r>
    </w:p>
    <w:p w:rsidR="00BF6F0F" w:rsidRPr="00F7281C" w:rsidRDefault="00BF6F0F" w:rsidP="001A13E2">
      <w:pPr>
        <w:rPr>
          <w:b/>
          <w:lang w:val="en-GB"/>
        </w:rPr>
      </w:pPr>
      <w:r>
        <w:rPr>
          <w:lang w:val="en-GB"/>
        </w:rPr>
        <w:t xml:space="preserve">They didn't wanna have me 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But somehow l was had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Leapin' liza</w:t>
      </w:r>
      <w:r>
        <w:rPr>
          <w:lang w:val="en-GB"/>
        </w:rPr>
        <w:t xml:space="preserve">rds                                                               </w:t>
      </w:r>
      <w:r w:rsidRPr="009E3930">
        <w:rPr>
          <w:b/>
          <w:lang w:val="en-GB"/>
        </w:rPr>
        <w:t>Leapin' lizards</w:t>
      </w:r>
      <w:r>
        <w:rPr>
          <w:lang w:val="en-GB"/>
        </w:rPr>
        <w:t xml:space="preserve">  = wow 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That's why l'm so bad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>Right! Officer Krupke you're really a square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This boy don't need a judge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He needs an analyst's care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lt's just his neurosis </w:t>
      </w:r>
      <w:r w:rsidRPr="001A13E2">
        <w:rPr>
          <w:lang w:val="en-GB"/>
        </w:rPr>
        <w:t>that oughta be curbed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- He's </w:t>
      </w:r>
      <w:r w:rsidRPr="00D4581E">
        <w:rPr>
          <w:b/>
          <w:lang w:val="en-GB"/>
        </w:rPr>
        <w:t>psychologically disturbed</w:t>
      </w:r>
    </w:p>
    <w:p w:rsidR="00BF6F0F" w:rsidRPr="00D4581E" w:rsidRDefault="00BF6F0F" w:rsidP="001A13E2">
      <w:pPr>
        <w:rPr>
          <w:b/>
          <w:lang w:val="en-GB"/>
        </w:rPr>
      </w:pPr>
      <w:r w:rsidRPr="001A13E2">
        <w:rPr>
          <w:lang w:val="en-GB"/>
        </w:rPr>
        <w:t xml:space="preserve">- </w:t>
      </w:r>
      <w:r w:rsidRPr="00D4581E">
        <w:rPr>
          <w:b/>
          <w:lang w:val="en-GB"/>
        </w:rPr>
        <w:t>l'm disturbed</w:t>
      </w:r>
    </w:p>
    <w:p w:rsidR="00BF6F0F" w:rsidRPr="00D4581E" w:rsidRDefault="00BF6F0F" w:rsidP="001A13E2">
      <w:pPr>
        <w:rPr>
          <w:b/>
          <w:lang w:val="en-GB"/>
        </w:rPr>
      </w:pPr>
      <w:r w:rsidRPr="00D4581E">
        <w:rPr>
          <w:b/>
          <w:lang w:val="en-GB"/>
        </w:rPr>
        <w:t>We're disturbed, we're disturbed</w:t>
      </w:r>
    </w:p>
    <w:p w:rsidR="00BF6F0F" w:rsidRPr="00D4581E" w:rsidRDefault="00BF6F0F" w:rsidP="001A13E2">
      <w:pPr>
        <w:rPr>
          <w:b/>
          <w:lang w:val="en-GB"/>
        </w:rPr>
      </w:pPr>
      <w:r w:rsidRPr="00D4581E">
        <w:rPr>
          <w:b/>
          <w:lang w:val="en-GB"/>
        </w:rPr>
        <w:t>We're the most disturbed</w:t>
      </w:r>
    </w:p>
    <w:p w:rsidR="00BF6F0F" w:rsidRPr="00D4581E" w:rsidRDefault="00BF6F0F" w:rsidP="001A13E2">
      <w:pPr>
        <w:rPr>
          <w:b/>
          <w:lang w:val="en-GB"/>
        </w:rPr>
      </w:pPr>
      <w:r w:rsidRPr="00D4581E">
        <w:rPr>
          <w:b/>
          <w:lang w:val="en-GB"/>
        </w:rPr>
        <w:t>Like we're psychologically disturbed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Hear ye! Hear ye!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ln the opinion of this court,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this child is depraved...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on account he ain't had </w:t>
      </w:r>
      <w:r w:rsidRPr="001A13E2">
        <w:rPr>
          <w:lang w:val="en-GB"/>
        </w:rPr>
        <w:t>a normal home.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 Hey</w:t>
      </w:r>
      <w:r w:rsidRPr="009E3930">
        <w:rPr>
          <w:b/>
          <w:lang w:val="en-GB"/>
        </w:rPr>
        <w:t>, l'm depraved on account l'm deprived</w:t>
      </w:r>
      <w:r>
        <w:rPr>
          <w:lang w:val="en-GB"/>
        </w:rPr>
        <w:t>!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So take him to a </w:t>
      </w:r>
      <w:r w:rsidRPr="009E3930">
        <w:rPr>
          <w:b/>
          <w:lang w:val="en-GB"/>
        </w:rPr>
        <w:t>headshrinker</w:t>
      </w:r>
      <w:r w:rsidRPr="001A13E2"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You!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Who, me?</w:t>
      </w:r>
    </w:p>
    <w:p w:rsidR="00BF6F0F" w:rsidRPr="009E3930" w:rsidRDefault="00BF6F0F" w:rsidP="001A13E2">
      <w:pPr>
        <w:rPr>
          <w:b/>
          <w:lang w:val="en-GB"/>
        </w:rPr>
      </w:pPr>
      <w:r w:rsidRPr="009E3930">
        <w:rPr>
          <w:b/>
          <w:lang w:val="en-GB"/>
        </w:rPr>
        <w:t>My daddy beats my mommy</w:t>
      </w:r>
    </w:p>
    <w:p w:rsidR="00BF6F0F" w:rsidRPr="009E3930" w:rsidRDefault="00BF6F0F" w:rsidP="001A13E2">
      <w:pPr>
        <w:rPr>
          <w:b/>
          <w:lang w:val="en-GB"/>
        </w:rPr>
      </w:pPr>
      <w:r w:rsidRPr="009E3930">
        <w:rPr>
          <w:b/>
          <w:lang w:val="en-GB"/>
        </w:rPr>
        <w:t>My mommy clobbers me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My grandpa is a </w:t>
      </w:r>
      <w:r w:rsidRPr="00D53951">
        <w:rPr>
          <w:b/>
          <w:lang w:val="en-GB"/>
        </w:rPr>
        <w:t>commie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My grandma </w:t>
      </w:r>
      <w:r w:rsidRPr="00D53951">
        <w:rPr>
          <w:b/>
          <w:lang w:val="en-GB"/>
        </w:rPr>
        <w:t>pushes tea</w:t>
      </w:r>
      <w:r>
        <w:rPr>
          <w:b/>
          <w:lang w:val="en-GB"/>
        </w:rPr>
        <w:t xml:space="preserve">                                          is a drug/marijauana dealer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My sister wears a mustache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My brother wears a dress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Goodness gracious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That's why l'm a mess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Yes! Officer Krupke </w:t>
      </w:r>
      <w:r w:rsidRPr="001A13E2">
        <w:rPr>
          <w:lang w:val="en-GB"/>
        </w:rPr>
        <w:t>he shouldn't be here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This boy don't need a couch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He needs a useful career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Society's played him </w:t>
      </w:r>
      <w:r w:rsidRPr="001A13E2">
        <w:rPr>
          <w:lang w:val="en-GB"/>
        </w:rPr>
        <w:t>a terrible trick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And sociologically he's sick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 am sick</w:t>
      </w:r>
    </w:p>
    <w:p w:rsidR="00BF6F0F" w:rsidRPr="00D53951" w:rsidRDefault="00BF6F0F" w:rsidP="001A13E2">
      <w:pPr>
        <w:rPr>
          <w:b/>
          <w:lang w:val="en-GB"/>
        </w:rPr>
      </w:pPr>
      <w:r w:rsidRPr="00D53951">
        <w:rPr>
          <w:b/>
          <w:lang w:val="en-GB"/>
        </w:rPr>
        <w:t>We are sick, we are sick</w:t>
      </w:r>
    </w:p>
    <w:p w:rsidR="00BF6F0F" w:rsidRPr="00D53951" w:rsidRDefault="00BF6F0F" w:rsidP="001A13E2">
      <w:pPr>
        <w:rPr>
          <w:b/>
          <w:lang w:val="en-GB"/>
        </w:rPr>
      </w:pPr>
      <w:r w:rsidRPr="00D53951">
        <w:rPr>
          <w:b/>
          <w:lang w:val="en-GB"/>
        </w:rPr>
        <w:t>We are sick, sick, sick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Like we're sociologically sick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ln my op</w:t>
      </w:r>
      <w:r>
        <w:rPr>
          <w:lang w:val="en-GB"/>
        </w:rPr>
        <w:t xml:space="preserve">inion, this child does not need </w:t>
      </w:r>
      <w:r w:rsidRPr="001A13E2">
        <w:rPr>
          <w:lang w:val="en-GB"/>
        </w:rPr>
        <w:t>to have his head shrunk at all.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Juvenile delinquency </w:t>
      </w:r>
      <w:r w:rsidRPr="001A13E2">
        <w:rPr>
          <w:lang w:val="en-GB"/>
        </w:rPr>
        <w:t>is purely a social disease.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Hey, l got a social disease!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Take him to a social worker.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Which way?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That way.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Dear kindly social worker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</w:t>
      </w:r>
      <w:r>
        <w:rPr>
          <w:lang w:val="en-GB"/>
        </w:rPr>
        <w:t xml:space="preserve">ey tell me </w:t>
      </w:r>
      <w:r w:rsidRPr="001A13E2">
        <w:rPr>
          <w:lang w:val="en-GB"/>
        </w:rPr>
        <w:t>get a job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Like be a </w:t>
      </w:r>
      <w:r w:rsidRPr="00D53951">
        <w:rPr>
          <w:b/>
          <w:lang w:val="en-GB"/>
        </w:rPr>
        <w:t>soda-jerker</w:t>
      </w:r>
      <w:r>
        <w:rPr>
          <w:b/>
          <w:lang w:val="en-GB"/>
        </w:rPr>
        <w:t xml:space="preserve">                      [</w:t>
      </w:r>
      <w:r w:rsidRPr="00D53951">
        <w:rPr>
          <w:b/>
          <w:lang w:val="en-GB"/>
        </w:rPr>
        <w:t>a youth — who operates the soda fountain in a drugstore</w:t>
      </w:r>
      <w:r>
        <w:rPr>
          <w:b/>
          <w:lang w:val="en-GB"/>
        </w:rPr>
        <w:t>]</w:t>
      </w:r>
    </w:p>
    <w:p w:rsidR="00BF6F0F" w:rsidRDefault="00BF6F0F" w:rsidP="001A13E2">
      <w:pPr>
        <w:rPr>
          <w:b/>
          <w:lang w:val="en-GB"/>
        </w:rPr>
      </w:pPr>
      <w:r w:rsidRPr="001A13E2">
        <w:rPr>
          <w:lang w:val="en-GB"/>
        </w:rPr>
        <w:t xml:space="preserve">Which means like be a </w:t>
      </w:r>
      <w:r w:rsidRPr="00D53951">
        <w:rPr>
          <w:b/>
          <w:lang w:val="en-GB"/>
        </w:rPr>
        <w:t>slob</w:t>
      </w:r>
      <w:r>
        <w:rPr>
          <w:b/>
          <w:lang w:val="en-GB"/>
        </w:rPr>
        <w:t xml:space="preserve">         [a dirty lazy person]</w:t>
      </w:r>
    </w:p>
    <w:p w:rsidR="00BF6F0F" w:rsidRPr="00EC04F2" w:rsidRDefault="00BF6F0F" w:rsidP="001A13E2">
      <w:pPr>
        <w:rPr>
          <w:b/>
          <w:lang w:val="en-GB"/>
        </w:rPr>
      </w:pPr>
      <w:r w:rsidRPr="001A13E2">
        <w:rPr>
          <w:lang w:val="en-GB"/>
        </w:rPr>
        <w:t>lt's not l'm antisocial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l'm only anti-work</w:t>
      </w:r>
    </w:p>
    <w:p w:rsidR="00BF6F0F" w:rsidRPr="00EC04F2" w:rsidRDefault="00BF6F0F" w:rsidP="001A13E2">
      <w:pPr>
        <w:rPr>
          <w:b/>
          <w:lang w:val="en-GB"/>
        </w:rPr>
      </w:pPr>
      <w:r w:rsidRPr="00EC04F2">
        <w:rPr>
          <w:b/>
          <w:lang w:val="en-GB"/>
        </w:rPr>
        <w:t>Gloryosky</w:t>
      </w:r>
      <w:r>
        <w:rPr>
          <w:b/>
          <w:lang w:val="en-GB"/>
        </w:rPr>
        <w:t xml:space="preserve">                                                                      [Glorious God]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That's why l'm a jerk </w:t>
      </w:r>
      <w:r w:rsidRPr="001A13E2">
        <w:rPr>
          <w:lang w:val="en-GB"/>
        </w:rPr>
        <w:t>Officer Krupke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you've done it again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>This boy don't need a job: h</w:t>
      </w:r>
      <w:r w:rsidRPr="001A13E2">
        <w:rPr>
          <w:lang w:val="en-GB"/>
        </w:rPr>
        <w:t>e needs a year in the pen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lt ain't just a question </w:t>
      </w:r>
      <w:r w:rsidRPr="001A13E2">
        <w:rPr>
          <w:lang w:val="en-GB"/>
        </w:rPr>
        <w:t>of misunderstood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Deep down inside him he's no good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- </w:t>
      </w:r>
      <w:r w:rsidRPr="00EC04F2">
        <w:rPr>
          <w:b/>
          <w:lang w:val="en-GB"/>
        </w:rPr>
        <w:t>l'm no good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We're no good, we're no good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We're no earthly good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Like the best of us </w:t>
      </w:r>
      <w:r w:rsidRPr="001A13E2">
        <w:rPr>
          <w:lang w:val="en-GB"/>
        </w:rPr>
        <w:t>is no damn good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The trouble is he's lazy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The trouble is he drinks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The trouble is he's crazy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The trouble is he stinks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The trouble is he's growing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The trouble is he's grown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Krupke, we got troubles </w:t>
      </w:r>
      <w:r w:rsidRPr="001A13E2">
        <w:rPr>
          <w:lang w:val="en-GB"/>
        </w:rPr>
        <w:t>of our own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Gee, Officer Krupke </w:t>
      </w:r>
      <w:r w:rsidRPr="001A13E2">
        <w:rPr>
          <w:lang w:val="en-GB"/>
        </w:rPr>
        <w:t>we're down on our knees</w:t>
      </w:r>
    </w:p>
    <w:p w:rsidR="00BF6F0F" w:rsidRDefault="00BF6F0F" w:rsidP="001A13E2">
      <w:pPr>
        <w:rPr>
          <w:lang w:val="en-GB"/>
        </w:rPr>
      </w:pPr>
      <w:r>
        <w:rPr>
          <w:lang w:val="en-GB"/>
        </w:rPr>
        <w:t xml:space="preserve">'Cause </w:t>
      </w:r>
      <w:r w:rsidRPr="000A6F0B">
        <w:rPr>
          <w:b/>
          <w:lang w:val="en-GB"/>
        </w:rPr>
        <w:t>no one wants a fella with a social disease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Gee, Officer Krupke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what are we to do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Gee, Officer Krupke</w:t>
      </w:r>
    </w:p>
    <w:p w:rsidR="00BF6F0F" w:rsidRPr="000A6F0B" w:rsidRDefault="00BF6F0F" w:rsidP="001A13E2">
      <w:pPr>
        <w:rPr>
          <w:b/>
          <w:lang w:val="en-GB"/>
        </w:rPr>
      </w:pPr>
      <w:r w:rsidRPr="000A6F0B">
        <w:rPr>
          <w:b/>
          <w:lang w:val="en-GB"/>
        </w:rPr>
        <w:t>Krup you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Curfew, gentlemen, </w:t>
      </w:r>
      <w:r w:rsidRPr="001A13E2">
        <w:rPr>
          <w:lang w:val="en-GB"/>
        </w:rPr>
        <w:t>and ladies.</w:t>
      </w:r>
    </w:p>
    <w:p w:rsidR="00BF6F0F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Aren't you up a little late,</w:t>
      </w:r>
      <w:r>
        <w:rPr>
          <w:lang w:val="en-GB"/>
        </w:rPr>
        <w:t xml:space="preserve"> </w:t>
      </w:r>
      <w:r w:rsidRPr="001A13E2">
        <w:rPr>
          <w:lang w:val="en-GB"/>
        </w:rPr>
        <w:t>Baby John?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got insomnia, Doc.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Too many worries.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- Any of you seen Tony </w:t>
      </w:r>
      <w:r w:rsidRPr="000A6F0B">
        <w:rPr>
          <w:b/>
          <w:lang w:val="en-GB"/>
        </w:rPr>
        <w:t>tonight</w:t>
      </w:r>
      <w:r w:rsidRPr="001A13E2">
        <w:rPr>
          <w:lang w:val="en-GB"/>
        </w:rPr>
        <w:t>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You bet ya we did.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He was supposed to </w:t>
      </w:r>
      <w:r w:rsidRPr="001A13E2">
        <w:rPr>
          <w:lang w:val="en-GB"/>
        </w:rPr>
        <w:t>clean up the store.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So maybe he decided </w:t>
      </w:r>
      <w:r w:rsidRPr="001A13E2">
        <w:rPr>
          <w:lang w:val="en-GB"/>
        </w:rPr>
        <w:t xml:space="preserve">to clean up the </w:t>
      </w:r>
      <w:r w:rsidRPr="000A6F0B">
        <w:rPr>
          <w:b/>
          <w:lang w:val="en-GB"/>
        </w:rPr>
        <w:t>P.R.s</w:t>
      </w:r>
      <w:r w:rsidRPr="001A13E2">
        <w:rPr>
          <w:lang w:val="en-GB"/>
        </w:rPr>
        <w:t xml:space="preserve"> instead.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- Doc</w:t>
      </w:r>
      <w:r>
        <w:rPr>
          <w:lang w:val="en-GB"/>
        </w:rPr>
        <w:t>, you ain't gonna close up now?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l'm not?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Listen, we got a war council here.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A who?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To determine weapons.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We gonna set up a mix with the P.R.s.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Weapons.</w:t>
      </w:r>
    </w:p>
    <w:p w:rsidR="00BF6F0F" w:rsidRPr="001A13E2" w:rsidRDefault="00BF6F0F" w:rsidP="001A13E2">
      <w:pPr>
        <w:rPr>
          <w:lang w:val="en-GB"/>
        </w:rPr>
      </w:pPr>
      <w:r w:rsidRPr="000A6F0B">
        <w:rPr>
          <w:b/>
          <w:lang w:val="en-GB"/>
        </w:rPr>
        <w:t>You couldn't play basketball</w:t>
      </w:r>
      <w:r w:rsidRPr="001A13E2">
        <w:rPr>
          <w:lang w:val="en-GB"/>
        </w:rPr>
        <w:t>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Get with it, </w:t>
      </w:r>
      <w:r w:rsidRPr="001C39C9">
        <w:rPr>
          <w:b/>
          <w:lang w:val="en-GB"/>
        </w:rPr>
        <w:t>buster</w:t>
      </w:r>
      <w:r w:rsidRPr="001A13E2">
        <w:rPr>
          <w:lang w:val="en-GB"/>
        </w:rPr>
        <w:t>.</w:t>
      </w:r>
      <w:r>
        <w:rPr>
          <w:lang w:val="en-GB"/>
        </w:rPr>
        <w:t xml:space="preserve">                      [fellow; robust child; one who brakes…]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 don't understand.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 got special business comin' here.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Makin' trouble for the Puerto Ricans?</w:t>
      </w:r>
    </w:p>
    <w:p w:rsidR="00BF6F0F" w:rsidRDefault="00BF6F0F" w:rsidP="001A13E2">
      <w:pPr>
        <w:rPr>
          <w:lang w:val="en-GB"/>
        </w:rPr>
      </w:pPr>
      <w:r>
        <w:rPr>
          <w:lang w:val="en-GB"/>
        </w:rPr>
        <w:t>- They make trouble for us.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For you, </w:t>
      </w:r>
      <w:r w:rsidRPr="001C39C9">
        <w:rPr>
          <w:b/>
          <w:lang w:val="en-GB"/>
        </w:rPr>
        <w:t>trouble is a relief</w:t>
      </w:r>
      <w:r w:rsidRPr="001A13E2"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 gotta stand up to 'em.</w:t>
      </w:r>
    </w:p>
    <w:p w:rsidR="00BF6F0F" w:rsidRDefault="00BF6F0F" w:rsidP="001A13E2">
      <w:pPr>
        <w:rPr>
          <w:lang w:val="en-GB"/>
        </w:rPr>
      </w:pPr>
      <w:r>
        <w:rPr>
          <w:lang w:val="en-GB"/>
        </w:rPr>
        <w:t>lt's important.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Fightin' over a little piece </w:t>
      </w:r>
      <w:r w:rsidRPr="001A13E2">
        <w:rPr>
          <w:lang w:val="en-GB"/>
        </w:rPr>
        <w:t>of street is so important?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To us it is.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To hoodlums it is.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- Who you callin' hoodlums?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War councils--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Don't start, Doc.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When l was your age--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>When you was my age?</w:t>
      </w: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When my old man was my age--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my brother was my age.</w:t>
      </w:r>
    </w:p>
    <w:p w:rsidR="00BF6F0F" w:rsidRPr="001A13E2" w:rsidRDefault="00BF6F0F" w:rsidP="001A13E2">
      <w:pPr>
        <w:rPr>
          <w:lang w:val="en-GB"/>
        </w:rPr>
      </w:pPr>
      <w:r w:rsidRPr="001C39C9">
        <w:rPr>
          <w:b/>
          <w:lang w:val="en-GB"/>
        </w:rPr>
        <w:t>You was never my age, none of ya</w:t>
      </w:r>
      <w:r w:rsidRPr="001A13E2"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</w:t>
      </w:r>
      <w:r>
        <w:rPr>
          <w:lang w:val="en-GB"/>
        </w:rPr>
        <w:t xml:space="preserve">d the sooner you creeps get hip </w:t>
      </w:r>
      <w:r w:rsidRPr="001A13E2">
        <w:rPr>
          <w:lang w:val="en-GB"/>
        </w:rPr>
        <w:t>to that, the sooner you'll dig us!</w:t>
      </w:r>
      <w:r>
        <w:rPr>
          <w:lang w:val="en-GB"/>
        </w:rPr>
        <w:t xml:space="preserve">                     [</w:t>
      </w:r>
      <w:r w:rsidRPr="004C6ACA">
        <w:rPr>
          <w:b/>
          <w:lang w:val="en-GB"/>
        </w:rPr>
        <w:t>to hip</w:t>
      </w:r>
      <w:r>
        <w:rPr>
          <w:b/>
          <w:lang w:val="en-GB"/>
        </w:rPr>
        <w:t>: be aware]</w:t>
      </w:r>
    </w:p>
    <w:p w:rsidR="00BF6F0F" w:rsidRPr="001C39C9" w:rsidRDefault="00BF6F0F" w:rsidP="001A13E2">
      <w:pPr>
        <w:rPr>
          <w:b/>
          <w:lang w:val="en-GB"/>
        </w:rPr>
      </w:pPr>
      <w:r w:rsidRPr="001C39C9">
        <w:rPr>
          <w:b/>
          <w:lang w:val="en-GB"/>
        </w:rPr>
        <w:t>l'll dig you an early grave, that's what l'll dig.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Dig, dig, dig.</w:t>
      </w:r>
    </w:p>
    <w:p w:rsidR="00BF6F0F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Okay, Doc, </w:t>
      </w:r>
      <w:r w:rsidRPr="001C39C9">
        <w:rPr>
          <w:b/>
          <w:lang w:val="en-GB"/>
        </w:rPr>
        <w:t>set 'em up</w:t>
      </w:r>
      <w:r w:rsidRPr="001A13E2"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Cokes all around.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Let's get down to business.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Bernardo hasn't learned </w:t>
      </w:r>
      <w:r w:rsidRPr="001A13E2">
        <w:rPr>
          <w:lang w:val="en-GB"/>
        </w:rPr>
        <w:t>the procedures of gracious livin'.</w:t>
      </w:r>
    </w:p>
    <w:p w:rsidR="00BF6F0F" w:rsidRDefault="00BF6F0F" w:rsidP="001A13E2">
      <w:pPr>
        <w:rPr>
          <w:lang w:val="en-GB"/>
        </w:rPr>
      </w:pPr>
      <w:r>
        <w:rPr>
          <w:lang w:val="en-GB"/>
        </w:rPr>
        <w:t xml:space="preserve">l don't like you either, </w:t>
      </w:r>
      <w:r w:rsidRPr="001A13E2">
        <w:rPr>
          <w:lang w:val="en-GB"/>
        </w:rPr>
        <w:t>so cut it.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- </w:t>
      </w:r>
      <w:r w:rsidRPr="004C6ACA">
        <w:rPr>
          <w:b/>
          <w:lang w:val="en-GB"/>
        </w:rPr>
        <w:t>Kick it</w:t>
      </w:r>
      <w:r w:rsidRPr="001A13E2">
        <w:rPr>
          <w:lang w:val="en-GB"/>
        </w:rPr>
        <w:t>, Doc.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Boys, couldn't you maybe talk--</w:t>
      </w:r>
    </w:p>
    <w:p w:rsidR="00BF6F0F" w:rsidRPr="004C6ACA" w:rsidRDefault="00BF6F0F" w:rsidP="001A13E2">
      <w:pPr>
        <w:rPr>
          <w:b/>
          <w:lang w:val="en-GB"/>
        </w:rPr>
      </w:pPr>
      <w:r w:rsidRPr="004C6ACA">
        <w:rPr>
          <w:b/>
          <w:lang w:val="en-GB"/>
        </w:rPr>
        <w:t>Kick it!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We challenge you to </w:t>
      </w:r>
      <w:r w:rsidRPr="004C6ACA">
        <w:rPr>
          <w:b/>
          <w:lang w:val="en-GB"/>
        </w:rPr>
        <w:t>a rumble</w:t>
      </w:r>
      <w:r w:rsidRPr="001A13E2">
        <w:rPr>
          <w:lang w:val="en-GB"/>
        </w:rPr>
        <w:t>.</w:t>
      </w:r>
      <w:r>
        <w:rPr>
          <w:lang w:val="en-GB"/>
        </w:rPr>
        <w:t xml:space="preserve">                   </w:t>
      </w:r>
      <w:r w:rsidRPr="004C6ACA">
        <w:rPr>
          <w:b/>
          <w:lang w:val="en-GB"/>
        </w:rPr>
        <w:t>A rumble: Gang fight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All out, once and for all.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Accept?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On what terms?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Whatever terms you're callin'.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You crossed the line </w:t>
      </w:r>
      <w:r w:rsidRPr="001A13E2">
        <w:rPr>
          <w:lang w:val="en-GB"/>
        </w:rPr>
        <w:t>once too often.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You started it.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 xml:space="preserve">- Who </w:t>
      </w:r>
      <w:r>
        <w:rPr>
          <w:lang w:val="en-GB"/>
        </w:rPr>
        <w:t>jumped Baby John this afternoon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Who jumped me first day l moved here?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Who asked you to move here?</w:t>
      </w:r>
    </w:p>
    <w:p w:rsidR="00BF6F0F" w:rsidRPr="004C6ACA" w:rsidRDefault="00BF6F0F" w:rsidP="001A13E2">
      <w:pPr>
        <w:rPr>
          <w:b/>
          <w:lang w:val="en-GB"/>
        </w:rPr>
      </w:pPr>
      <w:r w:rsidRPr="001A13E2">
        <w:rPr>
          <w:lang w:val="en-GB"/>
        </w:rPr>
        <w:t xml:space="preserve">- </w:t>
      </w:r>
      <w:r w:rsidRPr="004C6ACA">
        <w:rPr>
          <w:b/>
          <w:lang w:val="en-GB"/>
        </w:rPr>
        <w:t>Move where you're wanted!</w:t>
      </w:r>
    </w:p>
    <w:p w:rsidR="00BF6F0F" w:rsidRPr="004C6ACA" w:rsidRDefault="00BF6F0F" w:rsidP="001A13E2">
      <w:pPr>
        <w:rPr>
          <w:b/>
          <w:lang w:val="en-GB"/>
        </w:rPr>
      </w:pPr>
      <w:r w:rsidRPr="004C6ACA">
        <w:rPr>
          <w:b/>
          <w:lang w:val="en-GB"/>
        </w:rPr>
        <w:t>- Spics!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>- Mick!             [</w:t>
      </w:r>
      <w:r w:rsidRPr="00112153">
        <w:rPr>
          <w:b/>
          <w:lang w:val="en-GB"/>
        </w:rPr>
        <w:t>slur for Irish immigrants and their descendents</w:t>
      </w:r>
      <w:r>
        <w:rPr>
          <w:lang w:val="en-GB"/>
        </w:rPr>
        <w:t>]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- </w:t>
      </w:r>
      <w:r w:rsidRPr="00112153">
        <w:rPr>
          <w:b/>
          <w:lang w:val="en-GB"/>
        </w:rPr>
        <w:t>Wop</w:t>
      </w:r>
      <w:r w:rsidRPr="001A13E2">
        <w:rPr>
          <w:lang w:val="en-GB"/>
        </w:rPr>
        <w:t>!</w:t>
      </w:r>
      <w:r>
        <w:rPr>
          <w:lang w:val="en-GB"/>
        </w:rPr>
        <w:t xml:space="preserve">             [</w:t>
      </w:r>
      <w:r w:rsidRPr="00112153">
        <w:rPr>
          <w:b/>
          <w:lang w:val="en-GB"/>
        </w:rPr>
        <w:t>Without papers; slur for Italian immigrants, early 20</w:t>
      </w:r>
      <w:r w:rsidRPr="00112153">
        <w:rPr>
          <w:b/>
          <w:vertAlign w:val="superscript"/>
          <w:lang w:val="en-GB"/>
        </w:rPr>
        <w:t>th</w:t>
      </w:r>
      <w:r w:rsidRPr="00112153">
        <w:rPr>
          <w:b/>
          <w:lang w:val="en-GB"/>
        </w:rPr>
        <w:t xml:space="preserve"> century</w:t>
      </w:r>
      <w:r>
        <w:rPr>
          <w:lang w:val="en-GB"/>
        </w:rPr>
        <w:t>]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 accept.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Time.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- </w:t>
      </w:r>
      <w:r w:rsidRPr="004C6ACA">
        <w:rPr>
          <w:b/>
          <w:lang w:val="en-GB"/>
        </w:rPr>
        <w:t>Tomorrow</w:t>
      </w:r>
      <w:r w:rsidRPr="001A13E2">
        <w:rPr>
          <w:lang w:val="en-GB"/>
        </w:rPr>
        <w:t>?</w:t>
      </w:r>
    </w:p>
    <w:p w:rsidR="00BF6F0F" w:rsidRPr="001A13E2" w:rsidRDefault="00BF6F0F" w:rsidP="001A13E2">
      <w:pPr>
        <w:rPr>
          <w:lang w:val="en-GB"/>
        </w:rPr>
      </w:pPr>
      <w:r w:rsidRPr="00112153">
        <w:rPr>
          <w:b/>
          <w:lang w:val="en-GB"/>
        </w:rPr>
        <w:t>After dark</w:t>
      </w:r>
      <w:r w:rsidRPr="001A13E2">
        <w:rPr>
          <w:lang w:val="en-GB"/>
        </w:rPr>
        <w:t>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Place.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The park?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>The river.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Under the highway.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Weapons.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Hey, Doc!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Weapons.</w:t>
      </w:r>
    </w:p>
    <w:p w:rsidR="00BF6F0F" w:rsidRDefault="00BF6F0F" w:rsidP="001A13E2">
      <w:pPr>
        <w:rPr>
          <w:lang w:val="en-GB"/>
        </w:rPr>
      </w:pPr>
      <w:r>
        <w:rPr>
          <w:lang w:val="en-GB"/>
        </w:rPr>
        <w:t>- You call.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Your challenge.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Afraid to call?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Rocks.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Belts.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Pipes.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Cans.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Bricks.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Bats!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- Club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Chains!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Bottles, knives, guns!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What a coop full of chickens.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Who you callin' chicken?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Every dog knows his own.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l'm callin' you all chicken.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Big tough buddy boys </w:t>
      </w:r>
      <w:r w:rsidRPr="001A13E2">
        <w:rPr>
          <w:lang w:val="en-GB"/>
        </w:rPr>
        <w:t>gotta throw bricks, huh?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Afraid to get in close?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Afraid to slug it out?</w:t>
      </w:r>
      <w:r>
        <w:rPr>
          <w:lang w:val="en-GB"/>
        </w:rPr>
        <w:t xml:space="preserve">                                         [</w:t>
      </w:r>
      <w:r w:rsidRPr="00B4134A">
        <w:rPr>
          <w:b/>
          <w:lang w:val="en-GB"/>
        </w:rPr>
        <w:t>to fight with the ends</w:t>
      </w:r>
      <w:r>
        <w:rPr>
          <w:lang w:val="en-GB"/>
        </w:rPr>
        <w:t>]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Afraid to use plain skin?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Not even garbage?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That ain't a rumble.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Who says?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You said call weapons.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lt can be clinched by a fair fight.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lf you've got the guts to risk that.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Best man from each gang to slug it out.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would enjoy to risk that.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Okay, fair fight.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Wait a minute.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The commanders say yes or no.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Fair fight.</w:t>
      </w: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When l get through with you...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you will be like a fish </w:t>
      </w:r>
      <w:r w:rsidRPr="001A13E2">
        <w:rPr>
          <w:lang w:val="en-GB"/>
        </w:rPr>
        <w:t>after skinning.</w:t>
      </w:r>
    </w:p>
    <w:p w:rsidR="00BF6F0F" w:rsidRPr="001A13E2" w:rsidRDefault="00BF6F0F" w:rsidP="001A13E2">
      <w:pPr>
        <w:rPr>
          <w:lang w:val="en-GB"/>
        </w:rPr>
      </w:pPr>
      <w:r>
        <w:rPr>
          <w:lang w:val="en-GB"/>
        </w:rPr>
        <w:t xml:space="preserve">Your best man </w:t>
      </w:r>
      <w:bookmarkStart w:id="0" w:name="_GoBack"/>
      <w:bookmarkEnd w:id="0"/>
      <w:r w:rsidRPr="001A13E2">
        <w:rPr>
          <w:lang w:val="en-GB"/>
        </w:rPr>
        <w:t>fights our best man...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we pick him.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 thought l would be fighting--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You shook on it.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Yes, l shook on it.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lf you wanna change your mind,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 can still--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Bernardo, would you like a cigarette?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No, thank you. l don't smoke.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Evening, Lieutenant.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and Tony was just closin' up.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Well, now,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this is more like it, fellas.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Warms me all over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to see you this way.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after only a couple of words from me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at the playground this afternoon.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Oh, do you mind?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have no mind.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l'm the village idiot.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Headquarters hears about this,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may even get a promotion.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Good deal all around,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huh, Bernardo?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get a promotion...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you Puerto Ricans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get what you've been itchin' for.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Use of the playground,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use of the gym...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the streets, the candy store.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So what if they do turn this whole town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into a stinkin' pigsty?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Don't stop him.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He wants to get home...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write letters to San Juan,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tell 'em how he's got it made here.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What l mean is, clear out!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said, clear out!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Oh, yeah, sure, l know.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lt's a free country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l ain't got the right.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But l got a badge.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What do you got?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Things are tough all over.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Beat it!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Okay, fellas.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Where's the rumble gonna be?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Come on. l know regular Americans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don't rub with the gold-teeth unless--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Look, Lieutenant--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You shut your mouth!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Come on, Baby John...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before that smooth little kisser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of yours gets cut up for life.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Now, where's it gonna be?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The river?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The park?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Look, fellas, l'm for you.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want this beat cleaned up,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you can do it for me.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l'll even lend a hand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if things get rough.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Now, where ya gonna rumble?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The playground?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Sweeney's lot?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Why don't you get smart,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 stupid hooligans?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oughta take you to the station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throw you in the can right now.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 and the tinhorn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immigrant scum you come from!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How's your old man's d.t.'s, A-rab?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How's the action on your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mother's side of the street, Action?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One of these days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there won't be anybody to hold ya.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Get him outta here!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Come on!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Don't worry, l'll find out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where it's gonna be.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So be sure to finish each other off,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because if you don't, l will!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Oh, yeah, sure.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Understand 'em.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That's what they keep tellin' me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down at headquarters: understand.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Well, you try keeping hoodlums in line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see what it does to you.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lt wouldn't give me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 mouth like his.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Come on, Doc.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Don't let it get ya.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l'm sick.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 heard.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lt's gonna be a fair fight.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that's gonna cure somethin'?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From here on in,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everything's gonna be all right.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 got a feelin'.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What have you been takin' tonight?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 trip to the moon.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l'll tell ya a secret, Doc.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lt ain't a man that's up there.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lt's a girl.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 lady.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So that's why you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made it a fair fight.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l'm gonna see her tomorrow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l can't wait.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Things aren't tough enough?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Doc, l'm in love.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And you're not frightened?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Should l be?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No, l'm frightened enough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for the both of you.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What has Chino done to her?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Chino? Why Chino?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Maybe she's just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dolling up for us.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Rosalia, Consuelo...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my adorable friends,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can you keep a secret?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l'm hot for secrets.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No, l won't tell you.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What?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What?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The poor girl is out of her mind.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 am-- crazy.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She might be at that.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She looks somehow different.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 do?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And l think she is up to something.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am?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''l do?'' ''l am?''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She talks like a parrot.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What is going on with you, Maria?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feel pretty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Oh, so pretty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feel pretty and witty and gay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l pity any girl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who isn't me today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feel charming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Oh, so charming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lt's alarming how charming l feel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so pretty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That l hardly can believe l'm real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See the pretty girl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in that mirror there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Who can that attractive girl be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Such a pretty face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Such a pretty dress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Such a pretty smile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Such a pretty me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feel stunning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entrancing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Feel like running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dancing for joy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For l'm loved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by a pretty wonderful boy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Have you met my good friend Maria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The craziest girl on the block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You'll know her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the minute you see her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She's the one who is in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 advanced state of shock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She thinks she's in love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She thinks she's in Spain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She isn't in love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She's merely insane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lt must be the heat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or some rare disease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Or too much to eat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Or maybe it's fleas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Keep away from her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Send for Chino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This is not the Maria we know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Modest and pure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polite and refined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Well-bred and mature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out of her mind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Miss America!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Miss America!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Bravo! Speech!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feel pretty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Oh, so pretty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That the city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should give me its key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 committee should be organized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to honor me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feel dizzy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feel sunny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feel fizzy and funny and fine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so pretty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Miss America can just resign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See the pretty girl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in that mirror there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What mirror where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Who can that attractive girl be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Which, what, where, who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Such a pretty face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Such a pretty dress, such a pretty smile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Such a pretty me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feel stunning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entrancing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Feel like running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dancing for joy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For l'm loved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by a pretty wonderful boy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 want to sing, do it with needles,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or you'll be singing for your supper.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But Madam Lucia, what can you expect?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 use Singer sewing machines.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Sure. You make the bad joke home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where l can't hear it!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Well, go now.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lt's closing time. Shoo!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 pull down the shades,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pick up the pins...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turn off the lights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lock the doors.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Oh, the jail is opened.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thought she'd never leave.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lt's hard to believe that old bag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was once a young bag like us.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Let's go before she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changes her mind and comes back.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 go, querida.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will lock up.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Why?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 have work.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Do it tomorrow.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 am in no hurry.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am. l'm going home now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take a nice long bubble bath.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Black Orchid.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All over. l got a date with Nardo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after the rumble.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What rumble?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Oh, well, Nardo's Sharks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those boys at the dance.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They fight each other tonight?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They don't play potsy.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Why must they always fight?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Well, you saw how they dance-- like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they gotta get rid of something quick.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That's how they fight.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To get rid of what?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Too much feeling.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they do get rid of it.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Boy, after a fight,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that brother of yours is so healthy.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Definitely: Black Orchid.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''You go, querida.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will lock up.''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lt's too early for noches.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Buenas tardes.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He just came from the drugstore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to deliver aspirin.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You'll need it.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Not us.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We're fine.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We're out of the world.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You're out of your heads.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We're    feet in the air.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Anita can see that.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 will not tell?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Tell what? How can l know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what goes on    feet over my head?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 better be home in    minutes.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lt's all right.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She likes us.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But she is worried,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so am l.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That's foolish.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Are you going to that rumble tonight?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Why?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You must go and stop it.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have stopped it. lt's only gonna be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 fistfight now between two of 'em.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Any fight is no good for us.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Everything is good for us.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 got magic.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Listen, and hear me.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 must go and stop it.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lt means that much to you?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will, then.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believe you.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 do have magic.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Of course.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l've got you.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tonight, after l stop the rumble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that is no rumble, l'll come by for you.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will wait for you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on the roof.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Not the roof.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l'll come to your house.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 cannot.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My mama.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Then l'll take you to my house.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Your mama.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She'll come runnin' from the kitchen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to welcome ya. She lives in the kitchen.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Dressed so elegant?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 told her you were comin'.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She'll look at your face,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try not to smile, and say...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''Skinny, but pretty.''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She is plump, no doubt.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Fat.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take after my mama--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delicate-boned.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Not in front of Mama!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would like to see Papa in this.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Mama will make him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ask about your prospects.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Many.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lf you go to church.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Oh, always.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Yes, Papa might like you.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May l have your daughter's hand?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He says yes.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And your mama?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l'm afraid to ask her.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Tell her she's not getting a daughter.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She's getting rid of a son.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She says yes.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She has good taste.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Here. Maid of honor.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Oh, that color is bad for Anita.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The best man.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That is my papa!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Sorry, Papa.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Here we go, Riff.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Womb to tomb.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Now you see, Anita?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There was nothing to worry about.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Look. Mama's cryin' already.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l, Anton, take thee, Maria...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l, Maria, take thee, Anton...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for richer, for poorer...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in sickness and in health...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to love and to honor...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to hold and to keep...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from each sun to each moon...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from tomorrow to tomorrow...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from now to forever...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till death do us part.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With this ring, l thee wed.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Make of our hands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One hand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Make of our hearts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One heart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Make of our vows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One last vow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Only death will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Part us now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Make of our lives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One life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Day after day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One life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Now it begins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Now we start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One hand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One heart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Even death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Won't part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Us now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The Jets are gonna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have their day tonight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The Jets are gonna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have their way tonight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The Puerto Ricans grumble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Fair fight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But if they start a rumble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We'll rumble 'em right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We're gonna hand 'em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 surprise tonight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We're gonna cut 'em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down to size tonight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 said, okay, no rumpus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No tricks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But just in case they jump us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We're ready to mix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Tonight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We're gonna rock it tonight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We're gonna jazz it up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have us a ball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They're gonna get it tonight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The more they turn it on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the harder they'll fall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Well, they began it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Well, they began it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we're the ones to stop 'em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once and for all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Tonight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Anita's gonna get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her kicks tonight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We'll have our private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little mix tonight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He'll walk in hot and tired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Poor dear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Don't matter if he's tired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as long as he's here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Tonight, tonight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Won't be just any night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Tonight there will be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no morning star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l'll see my love tonight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for us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Stars will stop where they are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Today the minutes seem like hours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The hours go so slowly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still the sky is light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Oh, moon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Grow bright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make this endless day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Endless night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The Jets are comin'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out on top tonight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We're gonna watch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Bernardo drop tonight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The Puerto Rican punk'll go down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when he's hollered uncle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We'll tear up the town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We'll be in back of you, boy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Right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You're gonna flatten him good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Right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Tonight there will be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no morning star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then we'll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have us a ball tonight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We're gonna rock it tonight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We're gonna jazz it tonight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We're gonna mix it tonight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Today the minutes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seem like hours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The hours go so slowly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still the sky is light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We'll stop 'em once and for all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The Sharks are gonna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have their way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The Jets are gonna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have their day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We're gonna rock it tonight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Tonight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Ready.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Now move in and shake hands.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For what?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Well, that's the way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it's done, buddy boy.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More gracious living.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Every one of you hates every one of us,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we hate you right back.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Let's get at it.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Sure.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Hold it!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Get with the gang.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lt's all okay.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No!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What are you doin'?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Maybe he has found the guts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to fight his own battles.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lt don't take guts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if you got a battle.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 ain't got one, none of us.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Okay, Nardo?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Hold it!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Let's cool it.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The deal is a fair fight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between you and lce. Get with the gang.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Mother hen protecting the little one?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l'll give you a battle, gallito.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You've got one!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l'll take pretty boy on as a warm-up.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Afraid, pretty boy?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Afraid, gutless?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Afraid, chicken?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Cut it!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don't want to.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l'm sure.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Now listen to me.</w:t>
      </w: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Are you chicken?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There's nothin' to fight about.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The hell there ain't!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You got it wrong!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Why can't you understand?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What do you say, chicken?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Kill him, Tony.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Come on, man.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Afraid to fight?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Let me see you fight.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What's the matter?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He's chicken, boy.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He is chicken!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Hey, pretty boy.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Bernardo, listen.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Don't! Stop it!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 got nothin' to fight about.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You yellowbellied chicken!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Don't push me!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Come on,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 yellowbellied Pollack!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Riff, what are you doin'?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Get outta here, Tony!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Riff, don't!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Hold him!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lce, let me go!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Riff, don't!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Keep outta this!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Somebody stop him!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Let me go!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Come on, Nardo!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Stop him!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Riff, don't!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Get him!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Tony, come on.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Come on, Tony.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Gotta get outta here!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Come on!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Come on, Tony.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Come on! Get outta here!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Come on!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Come on, Tony!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Wait for me, Rosa.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There was no one downstairs.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My mother and father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are at the store.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didn't expect you to come by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or l would have waited down--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 have been fighting, Chino?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Yes. l am sorry.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That is not like you.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 must go home and wash up.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 will see you tomorrow.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Maria, at the rumble--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There was no rumble.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There was.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You are wrong.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Nobody meant for it to happen.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Tell me.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lt is bad.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Very bad?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 see--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lt will be easier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if you say it very fast.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There was a fight...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Nardo--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Somehow a knife--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Nardo and someone--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What happened to Tony?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Tell me!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ls Tony all right?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He killed your brother!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 are lying.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Chino, why do you lie to me?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Chino, you are lying! Lying!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Why do you lie?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Make it not be true.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Please make it not be true.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Madre de Dios,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will do anything.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Make me die,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only please make it not be true.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Make it not be--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Killer! Killer! Killer!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tried to stop it.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did try.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don't know what went wrong.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didn't mean to hurt him.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didn't wanna.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But Riff was like my brother.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When Bernardo killed him--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Bernardo didn't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mean it either, l know.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thought you knew.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didn't come to tell you that.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Just for you to forgive me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so l could go to the police.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lt'll be easy now.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 won't let you.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 must.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Stay with me.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Maria, l love you so much.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Don't leave me.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Whatever you want, l'll do.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Hold me.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Oh, forever.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Tighter.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We'll be all right,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know it.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We're really together now.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But it's not us.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lt's everything around us.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Then l'll take you away,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where nothin' can get to us.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Not anyone or anything.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There's a place for us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Somewhere a place for us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Peace and quiet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open air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Wait for us somewhere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There's a time for us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Someday a time for us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Time together with time to spare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Time to look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Time to care someday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Somewhere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We'll find a new way of living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We'll find a way of forgiving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Somewhere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There's a place for us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 time and place for us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Hold my hand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we're halfway there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Hold my hand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l'll take you there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Somehow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Someday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Somewhere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Baby John,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what are ya doin' here?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Nothin'.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What are ya doin' nothin'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here for? Come on.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don't want the guys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to see me, A-rab.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Why not?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Well, l'm cryin'.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 are?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What for?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 don't know.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Blow your nose.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Did you get a look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at their faces?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Which faces?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You know.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At the rumble--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Riff and Bernardo.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wish it was yesterday.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Me too.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l'm scared.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Cut it out!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 hear me?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What are we gonna do?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We're gonna meet the other guys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form up, that's what.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Now come on.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Let's go.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Do you got a handkerchief first?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What's wrong with your sleeve?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Where ya been?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Where do ya think? The Stork Club?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We thought they nabbed you.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Go on.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You didn't see Tony, huh?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No. Nothin' but coppers.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What's wrong with him?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There's nothin' wrong with him.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All right, all right.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Maybe we oughta go home.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For what?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Bet ya they got him.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Not Tony.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He was great.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Huh, Baby John?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Oh, yeah. He really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come through for the Jets.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Just like Riff said he--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Said he would.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Riff! l want Riff!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Come on, Graziella.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Nobody was supposed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to get killed.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lt just--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They're gonna pay.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Them stinkin' Sharks.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Dirty fighting.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They started it.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Why don't we finish it?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Cool it.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 gotta show 'em who's on top.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Let's do it now!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Ain't we had enough?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What's the matter?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 scared?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Who you callin' scared?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Lay off of him.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Mind your own business.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Don't sound off or l'll hit you.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You'll do what?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Knock it off!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Shut up down there,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 dirty good-for-nothin's!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Go home where you belong!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Who you callin' good-for-nothin',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 loudmouthed crud-head!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-l'll put this through your stupid face!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-Get inside, all of ya!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Shut up!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 don't take that from nobody!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Next creep who sounds on me,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the next guy who gets in my craw--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You'll laugh!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Now you all better dig this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dig it good.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No matter who or what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is eatin' you...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man, you show it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you are dead!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 are cuttin' a hole in yourselves for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them to stick in a red-hot umbrella...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open it wide.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Man, you wanna get past the cops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when they start asking about tonight?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 play it cool.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 wanna live in this lousy world?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Play it cool.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 wanna get even!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Get cool!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 wanna bust!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Bust cool!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 wanna go!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Go cool!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Boy, boy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Crazy boy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Get cool, boy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Got a rocket in your pocket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Keep cooly cool, boy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Don't get hot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'Cause, man, you've got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Some high times ahead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Take it slow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Daddy-O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 can live it up and die in bed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Boy, boy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Crazy boy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Stay loose, boy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Breeze it, buzz it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Easy does it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Turn off the juice, boy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Go, man, go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But not like a yo-yo schoolboy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Just play it cool, boy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Real cool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Easy, Action.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Cool it, A-rab.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Cool it! Cool it!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Cool!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Go!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Crazy!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Boy, boy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Crazy boy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Stay loose, boy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Breeze it, buzz it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Easy does it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Turn off the juice, boy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Just play it cool, boy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Real cool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Let's go.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Where we goin'?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lf we lay low, the coppers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are gonna smell fish, so we--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Hey, buddy boys!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Aw, go wear a skirt.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got scabby knees.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Listen.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We act like we got nothin' to hide.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Suppose they ask about the rumble?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Supposin' they ask you where's Tony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what party's lookin' for him...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with a gun!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 know somethin'?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 know l gotta go get a skirt.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Come on, Anybodys.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What's the freak know?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Plenty.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figured somebody oughta infiltrate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P.R. territory and spy around.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l'm very large with shadows.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can slip in and out of 'em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like wind through a fence.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ls she ever makin' the most of it.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You bet your fat A, l am!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Spill it!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Okay!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hear Chino tell the Sharks somethin'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about Tony and Bernardo's sister.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then l hear Chino say...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''lf it's the last thing l do,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l'm gonna get that Polack.''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then he pulls out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the bad news.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Them P.R.s won't stop.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Till we stop 'em.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Hold it!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Now listen.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Tony come through for us,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 gotta come through for Tony.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We gotta find him before Chino does.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And burns him.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 guys cover the river.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Snowboy, the docks.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l'll take the back alleys.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 and Graziella will take the streets.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l'll cover the park.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The schoolyard.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Let's go.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What about me?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ln and out of the shadows.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Maybe you'll find Tony in one of 'em.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Right!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Ya done good, buddy boy.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Thanks, Daddy-O.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Who is--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Maria, it's Anita.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Are you in there?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Open the door.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need you.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Now you are afraid, too?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What?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l'll be right there.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Together.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But where?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The bus station. We'll go so far away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they'll never find us.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How can we?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Doc'll help us with money.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You'll meet me at his store.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- At Doc's, yes.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l'll wait for you there.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Hurry.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Coming, Anita.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All right, now you know.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you still don't know.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He is one of them!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 boy like that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would kill your brother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Forget that boy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find another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One of your own kind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Stick to your own kind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 boy like that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will give you sorrow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You'll meet another boy tomorrow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One of your own kind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Stick to your own kind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 boy who kills cannot love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 boy who kills has no heart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he's the boy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who gets your love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gets your heart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Very smart, Maria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Very smart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 boy like that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wants one thing only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when he's done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he'll leave you lonely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He'll murder your love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He murdered mine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Just wait and see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Just wait, Maria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Oh, no, Anita, no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lt isn't true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Not for me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lt's true for you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Not for me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hear your words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in my head l know they're smart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But my heart, Anita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But my heart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Knows they're wrong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 should know better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 were in love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Or so you said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You should know better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have a love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it's all that l have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Right or wrong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What else can l do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love him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l'm his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everything he is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am too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have a love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it's all that l need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Right or wrong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he needs me too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l love him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We're one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There's nothing to be done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Not a thing l can do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But hold him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Hold him forever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Be with him now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Tomorrow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And all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>Of my life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Default="00BF6F0F" w:rsidP="001A13E2">
      <w:pPr>
        <w:rPr>
          <w:lang w:val="en-GB"/>
        </w:rPr>
      </w:pPr>
      <w:r w:rsidRPr="001A13E2">
        <w:rPr>
          <w:lang w:val="en-GB"/>
        </w:rPr>
        <w:t>When love comes so strong</w:t>
      </w: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There is no right or wrong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Your love is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Your love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Chino has a gun.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l heard the boys talking.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He's hunting for Tony.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He is at Doc's store,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waiting for me.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lf Chino hurts him or touches him,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l swear to you l'll--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You'll do what Tony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did to Bernardo?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l love Tony.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l know.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l loved Bernardo.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Anybody home?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Yes.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Bernardo's sister, please.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She isn't feeling well.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Who is?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Hello, Miss.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l'm Lieutenant Schrank.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l don't like to disturb you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at a time like this--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Yes, a very bad time.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lf you will excuse me, please.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l have a couple of questions.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Afterwards, please.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l must go to my brother now.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Just one minute!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Can't you wait?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Now, you were at the dance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at the gym last night--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Will this take very long?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As long as it has to.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Excuse me.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Anita, my headache is much worse.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Will you go to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Doc's store for me?</w:t>
      </w: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Don't you people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keep aspirin around?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This is something special.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Will you go for me, Anita?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What shall l ask for?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Doc will know.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Tell him l have been detained...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and can't get there right away.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Or l would have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picked it up myself.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Excuse me.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You were asking?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At the gym last night...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your brother got into an argument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because you danced with the wrong boy.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Who was the boy?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Another from my country.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And his name?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Jose.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Can't find him.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He ain't nowhere.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He's right down in the cellar.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Safe and sound.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l found him.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You warn him about Chino?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What's he doin' in the cellar?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Keepin' the mice company.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No sign of Chino?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Nothin'.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His luck.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l'll slip out the back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and check the alleys again.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You guys hang here.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Right.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Boy, l'm thirsty.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Where's Doc?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Upstairs raisin'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getaway money for Tony.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Doc ain't got no money.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His mattress has.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Cut the frabbajabba.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Grab some readin' matter. Play the juke.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Some of you get outside. lf you see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Chino or any of those stinkin' P.R.s--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l'd like to see Doc.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He ain't here.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Where is he?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He went to the bank.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They made a mistake in his favor.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The banks are closed at night.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Where is he?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You know how skinny Doc is. He slipped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in through the night deposit slot.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And got stuck halfway in.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Which indicates, there's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no tellin' when he'll be back.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Where ya goin'?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Downstairs.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Didn't l tell you?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He ain't here!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l'd like to see for myself.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Please.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Will you let me pass?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She's too dark to pass.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Oh, don't.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Please don't.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Listen, you!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We're listenin'!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Look. l gotta give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a friend of yours a message.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l gotta tell Tony--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He ain't here.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l know he is.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Who says?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Who's the message from?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Never mind.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Couldn't be from Chino,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could it?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Don't you understand?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l want to help!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Bernardo's girl wants to help?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Even a greaseball's got feelin's.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But she wants to help get Tony.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Not much,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Bernardo's tramp.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Bernardo's pig.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You lyin' spic.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Don't do that!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Gold tooth!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Pierced ear!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Garlic mouth!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Stop it!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What are you doing there?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Bernardo was right.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lf one of you was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lying in the street...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bleeding...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l'd walk by and spit on you.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-Don't let her go!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-She'll tell Chino Tony's in the cellar!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Don't you touch me.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l got a message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for your American buddy.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You tell that murderer...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that Maria's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never going to meet him.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You tell him that Chino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found out about them...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and shot her!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She's dead.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When do you kids stop?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You make this world lousy.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We didn't make it, Doc.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Get outta here.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Doc, l thought l heard--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You got it!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Yeah, l got it.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You're a pal.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You're the best friend a guy ever had.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l'll pay you back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as soon as l can, l promise.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Forget that.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Never. l couldn't.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Doc, you know what we're gonna do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in the country, Maria and me?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We're gonna have lots of kids,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and we're gonna name 'em after ya.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That way,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when you come to visit us--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Wake up!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ls this the only way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to get through to you?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Do just what you all do?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Bust like a hot water pipe?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What's got into you?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Why do you kids live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like there's a war on?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Why do you kill?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l told you how it happened.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Maria understands.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l thought you did too.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Maria understands nothing...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ever again.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There is no Maria, Tony.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What?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l can't.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No, Doc!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Now tell me!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What is it?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That was Anita upstairs.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Chino found out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about you and Maria...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and he killed her.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Maria died?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Come and get me too, Chino!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Come and get me too, Chino!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Who's that?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lt's Anybodys. Come on.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Get out of here!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Come and get me, damn you!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What are ya doin'?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Get out of here!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Why don't you come with me--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lt ain't playin' anymore!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Can't any of you get that?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But the gang!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You're a girl!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Be a girl and beat it!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Come on, Chino!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Get me too!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Chino! l'm callin' for ya!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There's nobody here but me.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Come on!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Please, will ya?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l'm waitin' for ya.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l want you to.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l didn't believe hard enough.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Loving is enough.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Not here.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They won't let us be.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Then we'll get away.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Yeah, we can.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Yes.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We will.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- Yes.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Hold my hand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and we're halfway there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Hold my hand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and l'll take you there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Somehow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Someday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Some--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Stay back!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How do you fire this gun, Chino?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Just by pulling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this little trigger?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How many bullets are left, Chino?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Enough for you?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And you?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All of you!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You all killed him.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And my brother.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And Riff.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Not with bullets and guns.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With hate!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Well, l can kill too,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because now l have hate!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How many can l kill, Chino?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How many, and still have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one bullet left for me?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                 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>Don't you touch him!</w:t>
      </w: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</w:p>
    <w:p w:rsidR="00BF6F0F" w:rsidRPr="004D6175" w:rsidRDefault="00BF6F0F" w:rsidP="004D6175">
      <w:pPr>
        <w:rPr>
          <w:lang w:val="en-GB"/>
        </w:rPr>
      </w:pPr>
      <w:r w:rsidRPr="004D6175">
        <w:rPr>
          <w:lang w:val="en-GB"/>
        </w:rPr>
        <w:t xml:space="preserve">  </w:t>
      </w:r>
    </w:p>
    <w:p w:rsidR="00BF6F0F" w:rsidRPr="004D6175" w:rsidRDefault="00BF6F0F" w:rsidP="004D6175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             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 w:rsidP="001A13E2">
      <w:pPr>
        <w:rPr>
          <w:lang w:val="en-GB"/>
        </w:rPr>
      </w:pPr>
      <w:r w:rsidRPr="001A13E2">
        <w:rPr>
          <w:lang w:val="en-GB"/>
        </w:rPr>
        <w:t xml:space="preserve">   </w:t>
      </w:r>
    </w:p>
    <w:p w:rsidR="00BF6F0F" w:rsidRPr="001A13E2" w:rsidRDefault="00BF6F0F" w:rsidP="001A13E2">
      <w:pPr>
        <w:rPr>
          <w:lang w:val="en-GB"/>
        </w:rPr>
      </w:pPr>
    </w:p>
    <w:p w:rsidR="00BF6F0F" w:rsidRPr="001A13E2" w:rsidRDefault="00BF6F0F">
      <w:pPr>
        <w:rPr>
          <w:lang w:val="en-GB"/>
        </w:rPr>
      </w:pPr>
    </w:p>
    <w:sectPr w:rsidR="00BF6F0F" w:rsidRPr="001A13E2" w:rsidSect="00D6056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2768F6"/>
    <w:multiLevelType w:val="hybridMultilevel"/>
    <w:tmpl w:val="5B58B352"/>
    <w:lvl w:ilvl="0" w:tplc="0AD271F6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A13E2"/>
    <w:rsid w:val="00017CED"/>
    <w:rsid w:val="00055AF6"/>
    <w:rsid w:val="000656A0"/>
    <w:rsid w:val="000A6F0B"/>
    <w:rsid w:val="000B3816"/>
    <w:rsid w:val="000E6916"/>
    <w:rsid w:val="00112153"/>
    <w:rsid w:val="001314A6"/>
    <w:rsid w:val="00142F1F"/>
    <w:rsid w:val="001762D3"/>
    <w:rsid w:val="001A13E2"/>
    <w:rsid w:val="001C39C9"/>
    <w:rsid w:val="0026680D"/>
    <w:rsid w:val="002D4A58"/>
    <w:rsid w:val="002D55E7"/>
    <w:rsid w:val="003958DE"/>
    <w:rsid w:val="003A59B4"/>
    <w:rsid w:val="003B3943"/>
    <w:rsid w:val="003B7089"/>
    <w:rsid w:val="003D235B"/>
    <w:rsid w:val="003F5B30"/>
    <w:rsid w:val="00430A3A"/>
    <w:rsid w:val="00434D98"/>
    <w:rsid w:val="0046347E"/>
    <w:rsid w:val="004B55F7"/>
    <w:rsid w:val="004C6ACA"/>
    <w:rsid w:val="004D30A9"/>
    <w:rsid w:val="004D6175"/>
    <w:rsid w:val="004E0648"/>
    <w:rsid w:val="00514C15"/>
    <w:rsid w:val="005C2116"/>
    <w:rsid w:val="00684F09"/>
    <w:rsid w:val="006C7807"/>
    <w:rsid w:val="007117C9"/>
    <w:rsid w:val="0071729D"/>
    <w:rsid w:val="00790CA6"/>
    <w:rsid w:val="008D6C88"/>
    <w:rsid w:val="00955FC4"/>
    <w:rsid w:val="009A0F35"/>
    <w:rsid w:val="009E3930"/>
    <w:rsid w:val="00A05D2A"/>
    <w:rsid w:val="00A45E59"/>
    <w:rsid w:val="00B4134A"/>
    <w:rsid w:val="00B519B3"/>
    <w:rsid w:val="00BB3271"/>
    <w:rsid w:val="00BE0472"/>
    <w:rsid w:val="00BF6F0F"/>
    <w:rsid w:val="00D01D90"/>
    <w:rsid w:val="00D44BA4"/>
    <w:rsid w:val="00D4581E"/>
    <w:rsid w:val="00D53951"/>
    <w:rsid w:val="00D6056A"/>
    <w:rsid w:val="00DB028D"/>
    <w:rsid w:val="00DD1F37"/>
    <w:rsid w:val="00E6489C"/>
    <w:rsid w:val="00EC04F2"/>
    <w:rsid w:val="00EE5CBC"/>
    <w:rsid w:val="00F13A60"/>
    <w:rsid w:val="00F728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ity"/>
  <w:smartTagType w:namespaceuri="urn:schemas-microsoft-com:office:smarttags" w:name="place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56A"/>
    <w:pPr>
      <w:spacing w:after="200" w:line="276" w:lineRule="auto"/>
    </w:pPr>
    <w:rPr>
      <w:lang w:val="pt-PT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D61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473</TotalTime>
  <Pages>293</Pages>
  <Words>11723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UniMc</cp:lastModifiedBy>
  <cp:revision>16</cp:revision>
  <dcterms:created xsi:type="dcterms:W3CDTF">2012-04-06T10:18:00Z</dcterms:created>
  <dcterms:modified xsi:type="dcterms:W3CDTF">2012-04-19T08:06:00Z</dcterms:modified>
</cp:coreProperties>
</file>