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880" w:rsidRPr="00BC624E" w:rsidRDefault="009F0880">
      <w:pPr>
        <w:rPr>
          <w:b/>
          <w:bCs/>
        </w:rPr>
      </w:pPr>
      <w:r w:rsidRPr="00BC624E">
        <w:rPr>
          <w:b/>
          <w:bCs/>
        </w:rPr>
        <w:t>LINGUA SPAGNOLA II</w:t>
      </w:r>
    </w:p>
    <w:p w:rsidR="009F0880" w:rsidRPr="00BC624E" w:rsidRDefault="009F0880">
      <w:pPr>
        <w:rPr>
          <w:b/>
          <w:bCs/>
        </w:rPr>
      </w:pPr>
      <w:r w:rsidRPr="00BC624E">
        <w:rPr>
          <w:b/>
          <w:bCs/>
        </w:rPr>
        <w:t>II ANNO MAGISTRALE</w:t>
      </w:r>
      <w:r w:rsidRPr="00BC624E">
        <w:rPr>
          <w:b/>
          <w:bCs/>
        </w:rPr>
        <w:tab/>
        <w:t>ESAMI SCRITTI DEL 23-24 MAGGIO 2013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01"/>
        <w:gridCol w:w="1306"/>
      </w:tblGrid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B780E">
              <w:rPr>
                <w:b/>
                <w:bCs/>
                <w:sz w:val="18"/>
                <w:szCs w:val="18"/>
              </w:rPr>
              <w:t>MATRÍCULA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B780E">
              <w:rPr>
                <w:b/>
                <w:bCs/>
                <w:sz w:val="18"/>
                <w:szCs w:val="18"/>
              </w:rPr>
              <w:t>NOTA FINAL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59231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26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56482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24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58257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26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58092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29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59191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28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57544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29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57737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29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58014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26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57514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25</w:t>
            </w:r>
          </w:p>
        </w:tc>
      </w:tr>
      <w:tr w:rsidR="009F0880" w:rsidRPr="006B780E">
        <w:tc>
          <w:tcPr>
            <w:tcW w:w="1701" w:type="dxa"/>
          </w:tcPr>
          <w:p w:rsidR="009F0880" w:rsidRPr="006B780E" w:rsidRDefault="009F0880" w:rsidP="006B780E">
            <w:pPr>
              <w:spacing w:after="0" w:line="240" w:lineRule="auto"/>
            </w:pPr>
            <w:r w:rsidRPr="006B780E">
              <w:t>58625</w:t>
            </w:r>
          </w:p>
        </w:tc>
        <w:tc>
          <w:tcPr>
            <w:tcW w:w="1306" w:type="dxa"/>
          </w:tcPr>
          <w:p w:rsidR="009F0880" w:rsidRPr="006B780E" w:rsidRDefault="009F0880" w:rsidP="006B780E">
            <w:pPr>
              <w:spacing w:after="0" w:line="240" w:lineRule="auto"/>
              <w:rPr>
                <w:b/>
                <w:bCs/>
              </w:rPr>
            </w:pPr>
            <w:r w:rsidRPr="006B780E">
              <w:rPr>
                <w:b/>
                <w:bCs/>
              </w:rPr>
              <w:t>26</w:t>
            </w:r>
          </w:p>
        </w:tc>
      </w:tr>
    </w:tbl>
    <w:p w:rsidR="009F0880" w:rsidRDefault="009F0880"/>
    <w:p w:rsidR="009F0880" w:rsidRDefault="009F0880" w:rsidP="00117579">
      <w:pPr>
        <w:tabs>
          <w:tab w:val="left" w:pos="1410"/>
        </w:tabs>
      </w:pPr>
      <w:r>
        <w:tab/>
      </w:r>
    </w:p>
    <w:p w:rsidR="009F0880" w:rsidRPr="00117579" w:rsidRDefault="009F0880" w:rsidP="00117579">
      <w:pPr>
        <w:tabs>
          <w:tab w:val="left" w:pos="1410"/>
        </w:tabs>
      </w:pPr>
      <w:r>
        <w:t>LETTORE: Dott.ssa Janina Di Pierro</w:t>
      </w:r>
    </w:p>
    <w:sectPr w:rsidR="009F0880" w:rsidRPr="00117579" w:rsidSect="00C270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624E"/>
    <w:rsid w:val="00085FF3"/>
    <w:rsid w:val="000F7EB4"/>
    <w:rsid w:val="00117579"/>
    <w:rsid w:val="002723C3"/>
    <w:rsid w:val="00365E2D"/>
    <w:rsid w:val="004F2368"/>
    <w:rsid w:val="0054326B"/>
    <w:rsid w:val="006B780E"/>
    <w:rsid w:val="007B618B"/>
    <w:rsid w:val="009A0D37"/>
    <w:rsid w:val="009A6BD6"/>
    <w:rsid w:val="009F0880"/>
    <w:rsid w:val="00B66636"/>
    <w:rsid w:val="00BA372B"/>
    <w:rsid w:val="00BC624E"/>
    <w:rsid w:val="00C0254D"/>
    <w:rsid w:val="00C27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044"/>
    <w:pPr>
      <w:spacing w:after="200" w:line="276" w:lineRule="auto"/>
    </w:pPr>
    <w:rPr>
      <w:rFonts w:cs="Calibri"/>
      <w:lang w:val="it-IT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C624E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1</Pages>
  <Words>36</Words>
  <Characters>198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LINGUA SPAGNOLA II</dc:title>
  <dc:subject/>
  <dc:creator>Utente</dc:creator>
  <cp:keywords/>
  <dc:description/>
  <cp:lastModifiedBy>Nuria</cp:lastModifiedBy>
  <cp:revision>3</cp:revision>
  <dcterms:created xsi:type="dcterms:W3CDTF">2013-06-01T08:55:00Z</dcterms:created>
  <dcterms:modified xsi:type="dcterms:W3CDTF">2013-06-01T09:50:00Z</dcterms:modified>
</cp:coreProperties>
</file>