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807" w:rsidRPr="00944808" w:rsidRDefault="00063807">
      <w:pPr>
        <w:rPr>
          <w:b/>
          <w:lang w:val="es-ES"/>
        </w:rPr>
      </w:pPr>
      <w:r w:rsidRPr="00944808">
        <w:rPr>
          <w:b/>
          <w:lang w:val="es-ES"/>
        </w:rPr>
        <w:t>LM-37 Primer año. Sesión invernal de enero 2014</w:t>
      </w:r>
    </w:p>
    <w:p w:rsidR="00063807" w:rsidRPr="00944808" w:rsidRDefault="00063807">
      <w:pPr>
        <w:rPr>
          <w:b/>
          <w:lang w:val="es-ES"/>
        </w:rPr>
      </w:pPr>
      <w:r w:rsidRPr="00944808">
        <w:rPr>
          <w:b/>
          <w:lang w:val="es-ES"/>
        </w:rPr>
        <w:t>Lector: Janina Carmen  Di Pierro Cárdenas</w:t>
      </w:r>
    </w:p>
    <w:p w:rsidR="00063807" w:rsidRPr="00944808" w:rsidRDefault="00063807">
      <w:pPr>
        <w:rPr>
          <w:b/>
          <w:lang w:val="es-ES"/>
        </w:rPr>
      </w:pPr>
      <w:r w:rsidRPr="00944808">
        <w:rPr>
          <w:b/>
          <w:lang w:val="es-ES"/>
        </w:rPr>
        <w:t>Docente: Dott. Stefano Torresi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242"/>
        <w:gridCol w:w="1630"/>
      </w:tblGrid>
      <w:tr w:rsidR="00063807" w:rsidRPr="00B31E2D" w:rsidTr="00B31E2D">
        <w:tc>
          <w:tcPr>
            <w:tcW w:w="1242" w:type="dxa"/>
          </w:tcPr>
          <w:p w:rsidR="00063807" w:rsidRPr="00B31E2D" w:rsidRDefault="00063807" w:rsidP="00B31E2D">
            <w:pPr>
              <w:spacing w:after="0" w:line="240" w:lineRule="auto"/>
              <w:rPr>
                <w:lang w:val="es-ES"/>
              </w:rPr>
            </w:pPr>
            <w:r w:rsidRPr="00B31E2D">
              <w:rPr>
                <w:lang w:val="es-ES"/>
              </w:rPr>
              <w:t>Matrícula</w:t>
            </w:r>
          </w:p>
        </w:tc>
        <w:tc>
          <w:tcPr>
            <w:tcW w:w="1630" w:type="dxa"/>
          </w:tcPr>
          <w:p w:rsidR="00063807" w:rsidRPr="00B31E2D" w:rsidRDefault="00063807" w:rsidP="00B31E2D">
            <w:pPr>
              <w:spacing w:after="0" w:line="240" w:lineRule="auto"/>
              <w:rPr>
                <w:lang w:val="es-ES"/>
              </w:rPr>
            </w:pPr>
            <w:r w:rsidRPr="00B31E2D">
              <w:rPr>
                <w:lang w:val="es-ES"/>
              </w:rPr>
              <w:t>NOTA FINAL</w:t>
            </w:r>
          </w:p>
        </w:tc>
      </w:tr>
      <w:tr w:rsidR="00063807" w:rsidRPr="00B31E2D" w:rsidTr="00B31E2D">
        <w:tc>
          <w:tcPr>
            <w:tcW w:w="1242" w:type="dxa"/>
          </w:tcPr>
          <w:p w:rsidR="00063807" w:rsidRPr="00B31E2D" w:rsidRDefault="00063807" w:rsidP="00B31E2D">
            <w:pPr>
              <w:spacing w:after="0" w:line="240" w:lineRule="auto"/>
              <w:rPr>
                <w:b/>
                <w:lang w:val="es-ES"/>
              </w:rPr>
            </w:pPr>
            <w:r w:rsidRPr="00B31E2D">
              <w:rPr>
                <w:b/>
                <w:lang w:val="es-ES"/>
              </w:rPr>
              <w:t>61623</w:t>
            </w:r>
          </w:p>
        </w:tc>
        <w:tc>
          <w:tcPr>
            <w:tcW w:w="1630" w:type="dxa"/>
          </w:tcPr>
          <w:p w:rsidR="00063807" w:rsidRPr="00B31E2D" w:rsidRDefault="00063807" w:rsidP="00B31E2D">
            <w:pPr>
              <w:spacing w:after="0" w:line="240" w:lineRule="auto"/>
              <w:rPr>
                <w:b/>
                <w:lang w:val="es-ES"/>
              </w:rPr>
            </w:pPr>
            <w:r w:rsidRPr="00B31E2D">
              <w:rPr>
                <w:b/>
                <w:lang w:val="es-ES"/>
              </w:rPr>
              <w:t>25</w:t>
            </w:r>
          </w:p>
        </w:tc>
      </w:tr>
    </w:tbl>
    <w:p w:rsidR="00063807" w:rsidRDefault="00063807">
      <w:pPr>
        <w:rPr>
          <w:lang w:val="es-ES"/>
        </w:rPr>
      </w:pPr>
    </w:p>
    <w:p w:rsidR="00063807" w:rsidRPr="00944808" w:rsidRDefault="00063807">
      <w:pPr>
        <w:rPr>
          <w:lang w:val="es-ES"/>
        </w:rPr>
      </w:pPr>
      <w:r>
        <w:rPr>
          <w:lang w:val="es-ES"/>
        </w:rPr>
        <w:t xml:space="preserve">Para revisar la prueba contactar al lector: </w:t>
      </w:r>
      <w:hyperlink r:id="rId4" w:history="1">
        <w:r w:rsidRPr="0087719C">
          <w:rPr>
            <w:rStyle w:val="Hyperlink"/>
            <w:lang w:val="es-ES"/>
          </w:rPr>
          <w:t>janina.dipierro@unimc.it</w:t>
        </w:r>
      </w:hyperlink>
      <w:r>
        <w:rPr>
          <w:lang w:val="es-ES"/>
        </w:rPr>
        <w:t xml:space="preserve"> </w:t>
      </w:r>
    </w:p>
    <w:sectPr w:rsidR="00063807" w:rsidRPr="00944808" w:rsidSect="00C270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4808"/>
    <w:rsid w:val="00023F08"/>
    <w:rsid w:val="00063807"/>
    <w:rsid w:val="0006466F"/>
    <w:rsid w:val="002723C3"/>
    <w:rsid w:val="0029499F"/>
    <w:rsid w:val="004F4C75"/>
    <w:rsid w:val="0054326B"/>
    <w:rsid w:val="005A736E"/>
    <w:rsid w:val="00876783"/>
    <w:rsid w:val="0087719C"/>
    <w:rsid w:val="00944808"/>
    <w:rsid w:val="009A6BD6"/>
    <w:rsid w:val="00B31E2D"/>
    <w:rsid w:val="00BA1BA2"/>
    <w:rsid w:val="00C27044"/>
    <w:rsid w:val="00D67345"/>
    <w:rsid w:val="00DF417B"/>
    <w:rsid w:val="00FE0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04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4480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94480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nina.dipierro@unimc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1</Pages>
  <Words>40</Words>
  <Characters>231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LM-37 Primer año</dc:title>
  <dc:subject/>
  <dc:creator>Utente</dc:creator>
  <cp:keywords/>
  <dc:description/>
  <cp:lastModifiedBy>Stefano Torresi</cp:lastModifiedBy>
  <cp:revision>3</cp:revision>
  <dcterms:created xsi:type="dcterms:W3CDTF">2014-01-27T14:01:00Z</dcterms:created>
  <dcterms:modified xsi:type="dcterms:W3CDTF">2014-01-27T20:37:00Z</dcterms:modified>
</cp:coreProperties>
</file>