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2F9" w:rsidRPr="00783631" w:rsidRDefault="006812F9" w:rsidP="00783631">
      <w:pPr>
        <w:spacing w:after="0" w:line="240" w:lineRule="auto"/>
        <w:rPr>
          <w:lang w:val="es-ES"/>
        </w:rPr>
      </w:pPr>
      <w:r>
        <w:rPr>
          <w:lang w:val="es-ES"/>
        </w:rPr>
        <w:t>LECTORADO DE ESPAÑ</w:t>
      </w:r>
      <w:r w:rsidRPr="00783631">
        <w:rPr>
          <w:lang w:val="es-ES"/>
        </w:rPr>
        <w:t>OL LM-37</w:t>
      </w:r>
    </w:p>
    <w:p w:rsidR="006812F9" w:rsidRPr="00783631" w:rsidRDefault="006812F9" w:rsidP="00783631">
      <w:pPr>
        <w:spacing w:after="0" w:line="240" w:lineRule="auto"/>
        <w:rPr>
          <w:lang w:val="es-ES"/>
        </w:rPr>
      </w:pPr>
      <w:r w:rsidRPr="00783631">
        <w:rPr>
          <w:lang w:val="es-ES"/>
        </w:rPr>
        <w:t>LECTOR: JANINA DI PIERRO</w:t>
      </w:r>
    </w:p>
    <w:p w:rsidR="006812F9" w:rsidRDefault="006812F9" w:rsidP="00783631">
      <w:pPr>
        <w:spacing w:after="0" w:line="240" w:lineRule="auto"/>
        <w:rPr>
          <w:lang w:val="es-ES"/>
        </w:rPr>
      </w:pPr>
      <w:r>
        <w:rPr>
          <w:lang w:val="es-ES"/>
        </w:rPr>
        <w:t xml:space="preserve">EXÁMENES DEL 18 Y 19 DE SEPTIEMBRE DE 2013 </w:t>
      </w:r>
    </w:p>
    <w:p w:rsidR="006812F9" w:rsidRPr="00783631" w:rsidRDefault="006812F9" w:rsidP="00783631">
      <w:pPr>
        <w:spacing w:after="0" w:line="240" w:lineRule="auto"/>
        <w:rPr>
          <w:b/>
          <w:lang w:val="es-ES"/>
        </w:rPr>
      </w:pPr>
      <w:r w:rsidRPr="00783631">
        <w:rPr>
          <w:b/>
          <w:lang w:val="es-ES"/>
        </w:rPr>
        <w:t>I MAGISTRALE:</w:t>
      </w:r>
    </w:p>
    <w:p w:rsidR="006812F9" w:rsidRDefault="006812F9" w:rsidP="00783631">
      <w:pPr>
        <w:spacing w:after="0" w:line="240" w:lineRule="auto"/>
        <w:rPr>
          <w:lang w:val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29"/>
        <w:gridCol w:w="1630"/>
      </w:tblGrid>
      <w:tr w:rsidR="006812F9" w:rsidRPr="00F061E4" w:rsidTr="00F061E4">
        <w:tc>
          <w:tcPr>
            <w:tcW w:w="1629" w:type="dxa"/>
          </w:tcPr>
          <w:p w:rsidR="006812F9" w:rsidRPr="00F061E4" w:rsidRDefault="006812F9" w:rsidP="00F061E4">
            <w:pPr>
              <w:spacing w:after="0" w:line="240" w:lineRule="auto"/>
              <w:rPr>
                <w:b/>
                <w:lang w:val="es-ES"/>
              </w:rPr>
            </w:pPr>
            <w:r w:rsidRPr="00F061E4">
              <w:rPr>
                <w:b/>
                <w:lang w:val="es-ES"/>
              </w:rPr>
              <w:t>Matrícula</w:t>
            </w:r>
          </w:p>
        </w:tc>
        <w:tc>
          <w:tcPr>
            <w:tcW w:w="1630" w:type="dxa"/>
          </w:tcPr>
          <w:p w:rsidR="006812F9" w:rsidRPr="00F061E4" w:rsidRDefault="006812F9" w:rsidP="00F061E4">
            <w:pPr>
              <w:spacing w:after="0" w:line="240" w:lineRule="auto"/>
              <w:rPr>
                <w:b/>
                <w:lang w:val="es-ES"/>
              </w:rPr>
            </w:pPr>
            <w:r w:rsidRPr="00F061E4">
              <w:rPr>
                <w:b/>
                <w:lang w:val="es-ES"/>
              </w:rPr>
              <w:t>Nota final</w:t>
            </w:r>
          </w:p>
        </w:tc>
      </w:tr>
      <w:tr w:rsidR="006812F9" w:rsidRPr="00F061E4" w:rsidTr="00F061E4">
        <w:tc>
          <w:tcPr>
            <w:tcW w:w="1629" w:type="dxa"/>
          </w:tcPr>
          <w:p w:rsidR="006812F9" w:rsidRPr="00F061E4" w:rsidRDefault="006812F9" w:rsidP="00F061E4">
            <w:pPr>
              <w:spacing w:after="0" w:line="240" w:lineRule="auto"/>
              <w:rPr>
                <w:lang w:val="es-ES"/>
              </w:rPr>
            </w:pPr>
            <w:r w:rsidRPr="00F061E4">
              <w:rPr>
                <w:lang w:val="es-ES"/>
              </w:rPr>
              <w:t>61186</w:t>
            </w:r>
          </w:p>
        </w:tc>
        <w:tc>
          <w:tcPr>
            <w:tcW w:w="1630" w:type="dxa"/>
          </w:tcPr>
          <w:p w:rsidR="006812F9" w:rsidRPr="00F061E4" w:rsidRDefault="006812F9" w:rsidP="00F061E4">
            <w:pPr>
              <w:spacing w:after="0" w:line="240" w:lineRule="auto"/>
              <w:rPr>
                <w:lang w:val="es-ES"/>
              </w:rPr>
            </w:pPr>
            <w:r w:rsidRPr="00F061E4">
              <w:rPr>
                <w:lang w:val="es-ES"/>
              </w:rPr>
              <w:t>24</w:t>
            </w:r>
          </w:p>
        </w:tc>
      </w:tr>
    </w:tbl>
    <w:p w:rsidR="006812F9" w:rsidRDefault="006812F9">
      <w:pPr>
        <w:rPr>
          <w:lang w:val="es-ES"/>
        </w:rPr>
      </w:pPr>
    </w:p>
    <w:p w:rsidR="006812F9" w:rsidRPr="00783631" w:rsidRDefault="006812F9">
      <w:pPr>
        <w:rPr>
          <w:lang w:val="es-ES"/>
        </w:rPr>
      </w:pPr>
      <w:r>
        <w:rPr>
          <w:lang w:val="es-ES"/>
        </w:rPr>
        <w:t>Revisión de la prueba: 3 de octubre de 2013 a las 11:00 am.</w:t>
      </w:r>
    </w:p>
    <w:sectPr w:rsidR="006812F9" w:rsidRPr="00783631" w:rsidSect="00C270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283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3631"/>
    <w:rsid w:val="001805E3"/>
    <w:rsid w:val="002723C3"/>
    <w:rsid w:val="0054326B"/>
    <w:rsid w:val="006812F9"/>
    <w:rsid w:val="00695FBA"/>
    <w:rsid w:val="00783631"/>
    <w:rsid w:val="009139B1"/>
    <w:rsid w:val="009A6BD6"/>
    <w:rsid w:val="00A421A8"/>
    <w:rsid w:val="00B2086D"/>
    <w:rsid w:val="00C27044"/>
    <w:rsid w:val="00D4508C"/>
    <w:rsid w:val="00DF3BE6"/>
    <w:rsid w:val="00F06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0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8363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29</Words>
  <Characters>175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LECTORADO DE ESPAÑOL LM-37</dc:title>
  <dc:subject/>
  <dc:creator>Utente</dc:creator>
  <cp:keywords/>
  <dc:description/>
  <cp:lastModifiedBy>Stefano Torresi</cp:lastModifiedBy>
  <cp:revision>2</cp:revision>
  <dcterms:created xsi:type="dcterms:W3CDTF">2013-09-25T16:07:00Z</dcterms:created>
  <dcterms:modified xsi:type="dcterms:W3CDTF">2013-09-25T16:07:00Z</dcterms:modified>
</cp:coreProperties>
</file>