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37C" w:rsidRPr="00CF292B" w:rsidRDefault="00BB537C">
      <w:pPr>
        <w:rPr>
          <w:sz w:val="24"/>
          <w:szCs w:val="24"/>
          <w:lang w:val="es-ES"/>
        </w:rPr>
      </w:pPr>
      <w:r w:rsidRPr="00CF292B">
        <w:rPr>
          <w:sz w:val="24"/>
          <w:szCs w:val="24"/>
          <w:lang w:val="es-ES"/>
        </w:rPr>
        <w:t>Lingua e traduzione spagnola I/M</w:t>
      </w:r>
    </w:p>
    <w:p w:rsidR="00BB537C" w:rsidRPr="00CF292B" w:rsidRDefault="00BB537C">
      <w:pPr>
        <w:rPr>
          <w:sz w:val="24"/>
          <w:szCs w:val="24"/>
          <w:lang w:val="es-ES"/>
        </w:rPr>
      </w:pPr>
      <w:r w:rsidRPr="00CF292B">
        <w:rPr>
          <w:sz w:val="24"/>
          <w:szCs w:val="24"/>
          <w:lang w:val="es-ES"/>
        </w:rPr>
        <w:t>Risultati esame scritto 23-24 maggio 2013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90"/>
        <w:gridCol w:w="1165"/>
      </w:tblGrid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MATR</w:t>
            </w:r>
            <w:r w:rsidRPr="00CF292B">
              <w:rPr>
                <w:rFonts w:cs="Calibri"/>
                <w:sz w:val="24"/>
                <w:szCs w:val="24"/>
                <w:lang w:val="es-ES"/>
              </w:rPr>
              <w:t>Í</w:t>
            </w:r>
            <w:r w:rsidRPr="00CF292B">
              <w:rPr>
                <w:sz w:val="24"/>
                <w:szCs w:val="24"/>
                <w:lang w:val="es-ES"/>
              </w:rPr>
              <w:t>CULA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NOTA FINAL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62028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28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63092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24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62320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26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63022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23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61179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28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60106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26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62998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28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63012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26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61186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Insuff.</w:t>
            </w:r>
          </w:p>
        </w:tc>
      </w:tr>
      <w:tr w:rsidR="00BB537C" w:rsidRPr="00CF292B" w:rsidTr="00D255DC">
        <w:tc>
          <w:tcPr>
            <w:tcW w:w="1276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61793</w:t>
            </w:r>
          </w:p>
        </w:tc>
        <w:tc>
          <w:tcPr>
            <w:tcW w:w="1165" w:type="dxa"/>
          </w:tcPr>
          <w:p w:rsidR="00BB537C" w:rsidRPr="00CF292B" w:rsidRDefault="00BB537C" w:rsidP="00D255DC">
            <w:pPr>
              <w:spacing w:after="0" w:line="240" w:lineRule="auto"/>
              <w:rPr>
                <w:sz w:val="24"/>
                <w:szCs w:val="24"/>
                <w:lang w:val="es-ES"/>
              </w:rPr>
            </w:pPr>
            <w:r w:rsidRPr="00CF292B">
              <w:rPr>
                <w:sz w:val="24"/>
                <w:szCs w:val="24"/>
                <w:lang w:val="es-ES"/>
              </w:rPr>
              <w:t>26</w:t>
            </w:r>
          </w:p>
        </w:tc>
      </w:tr>
    </w:tbl>
    <w:p w:rsidR="00BB537C" w:rsidRPr="00CF292B" w:rsidRDefault="00BB537C">
      <w:pPr>
        <w:rPr>
          <w:sz w:val="24"/>
          <w:szCs w:val="24"/>
          <w:lang w:val="es-ES"/>
        </w:rPr>
      </w:pPr>
    </w:p>
    <w:p w:rsidR="00BB537C" w:rsidRPr="00CF292B" w:rsidRDefault="00BB537C">
      <w:pPr>
        <w:rPr>
          <w:sz w:val="24"/>
          <w:szCs w:val="24"/>
        </w:rPr>
      </w:pPr>
      <w:r w:rsidRPr="00CF292B">
        <w:rPr>
          <w:sz w:val="24"/>
          <w:szCs w:val="24"/>
        </w:rPr>
        <w:t>LETTORE: Dott.ssa Janina Di Pierro</w:t>
      </w:r>
    </w:p>
    <w:p w:rsidR="00BB537C" w:rsidRPr="00BE7B22" w:rsidRDefault="00BB537C"/>
    <w:sectPr w:rsidR="00BB537C" w:rsidRPr="00BE7B22" w:rsidSect="00C270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7B6"/>
    <w:rsid w:val="001E62B7"/>
    <w:rsid w:val="002723C3"/>
    <w:rsid w:val="0029504A"/>
    <w:rsid w:val="00343173"/>
    <w:rsid w:val="0054326B"/>
    <w:rsid w:val="006C07B6"/>
    <w:rsid w:val="00734F7D"/>
    <w:rsid w:val="009A6BD6"/>
    <w:rsid w:val="00A1311C"/>
    <w:rsid w:val="00AF21A2"/>
    <w:rsid w:val="00B516BE"/>
    <w:rsid w:val="00B77B83"/>
    <w:rsid w:val="00BB537C"/>
    <w:rsid w:val="00BE7B22"/>
    <w:rsid w:val="00C27044"/>
    <w:rsid w:val="00CF292B"/>
    <w:rsid w:val="00D255DC"/>
    <w:rsid w:val="00DB19A0"/>
    <w:rsid w:val="00EB2D3B"/>
    <w:rsid w:val="00FC6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0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C07B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35</Words>
  <Characters>204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LENGUA ESPAÑOLA I</dc:title>
  <dc:subject/>
  <dc:creator>Utente</dc:creator>
  <cp:keywords/>
  <dc:description/>
  <cp:lastModifiedBy>Stefano Torresi</cp:lastModifiedBy>
  <cp:revision>4</cp:revision>
  <dcterms:created xsi:type="dcterms:W3CDTF">2013-06-06T18:50:00Z</dcterms:created>
  <dcterms:modified xsi:type="dcterms:W3CDTF">2013-06-06T18:51:00Z</dcterms:modified>
</cp:coreProperties>
</file>